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F79" w:rsidRPr="00606553" w:rsidRDefault="00973F79" w:rsidP="0001630D">
      <w:pPr>
        <w:jc w:val="center"/>
        <w:rPr>
          <w:sz w:val="48"/>
          <w:szCs w:val="48"/>
        </w:rPr>
      </w:pPr>
      <w:r w:rsidRPr="00606553">
        <w:rPr>
          <w:sz w:val="48"/>
          <w:szCs w:val="48"/>
        </w:rPr>
        <w:t>Our Children; Our Schools; Our City</w:t>
      </w:r>
    </w:p>
    <w:p w:rsidR="00973F79" w:rsidRPr="00606553" w:rsidRDefault="00973F79" w:rsidP="00193D4C">
      <w:pPr>
        <w:jc w:val="center"/>
        <w:rPr>
          <w:sz w:val="28"/>
          <w:szCs w:val="28"/>
        </w:rPr>
      </w:pPr>
      <w:r w:rsidRPr="00606553">
        <w:rPr>
          <w:sz w:val="28"/>
          <w:szCs w:val="28"/>
        </w:rPr>
        <w:t>Wednesday 16 September 2015</w:t>
      </w:r>
    </w:p>
    <w:p w:rsidR="00973F79" w:rsidRPr="00606553" w:rsidRDefault="00973F79" w:rsidP="00193D4C">
      <w:pPr>
        <w:jc w:val="center"/>
        <w:rPr>
          <w:sz w:val="28"/>
          <w:szCs w:val="28"/>
        </w:rPr>
      </w:pPr>
      <w:r w:rsidRPr="00606553">
        <w:rPr>
          <w:sz w:val="28"/>
          <w:szCs w:val="28"/>
        </w:rPr>
        <w:t>11.00am – 2.30pm</w:t>
      </w:r>
      <w:r>
        <w:rPr>
          <w:sz w:val="28"/>
          <w:szCs w:val="28"/>
        </w:rPr>
        <w:t xml:space="preserve"> (registration from 10.30 am)</w:t>
      </w:r>
    </w:p>
    <w:p w:rsidR="00973F79" w:rsidRPr="00606553" w:rsidRDefault="00973F79" w:rsidP="00321A71">
      <w:pPr>
        <w:spacing w:after="0"/>
        <w:jc w:val="center"/>
        <w:rPr>
          <w:sz w:val="28"/>
          <w:szCs w:val="28"/>
        </w:rPr>
      </w:pPr>
      <w:r w:rsidRPr="00606553">
        <w:rPr>
          <w:sz w:val="28"/>
          <w:szCs w:val="28"/>
        </w:rPr>
        <w:t>Cedar Court Hotel</w:t>
      </w:r>
    </w:p>
    <w:p w:rsidR="00973F79" w:rsidRPr="00606553" w:rsidRDefault="00973F79" w:rsidP="00321A71">
      <w:pPr>
        <w:pStyle w:val="NormalWeb"/>
        <w:spacing w:after="0" w:line="285" w:lineRule="atLeast"/>
        <w:jc w:val="center"/>
        <w:rPr>
          <w:rFonts w:ascii="Calibri" w:hAnsi="Calibri" w:cs="Calibri"/>
          <w:color w:val="333333"/>
          <w:sz w:val="22"/>
          <w:szCs w:val="22"/>
          <w:lang/>
        </w:rPr>
      </w:pPr>
      <w:r w:rsidRPr="00606553">
        <w:rPr>
          <w:rFonts w:ascii="Calibri" w:hAnsi="Calibri" w:cs="Calibri"/>
          <w:color w:val="333333"/>
          <w:sz w:val="22"/>
          <w:szCs w:val="22"/>
          <w:lang/>
        </w:rPr>
        <w:t>Mayo Avenue, Rooley Lane, BD5 8HW</w:t>
      </w:r>
    </w:p>
    <w:p w:rsidR="00973F79" w:rsidRPr="00606553" w:rsidRDefault="00973F79" w:rsidP="00321A71">
      <w:pPr>
        <w:pStyle w:val="NormalWeb"/>
        <w:spacing w:line="285" w:lineRule="atLeast"/>
        <w:jc w:val="center"/>
        <w:rPr>
          <w:rFonts w:ascii="Calibri" w:hAnsi="Calibri" w:cs="Calibri"/>
          <w:sz w:val="28"/>
          <w:szCs w:val="28"/>
        </w:rPr>
      </w:pPr>
    </w:p>
    <w:p w:rsidR="00973F79" w:rsidRPr="00606553" w:rsidRDefault="00973F79" w:rsidP="00193D4C">
      <w:pPr>
        <w:jc w:val="center"/>
        <w:rPr>
          <w:b/>
          <w:bCs/>
          <w:sz w:val="24"/>
          <w:szCs w:val="24"/>
        </w:rPr>
      </w:pPr>
      <w:r w:rsidRPr="00606553">
        <w:rPr>
          <w:b/>
          <w:bCs/>
          <w:sz w:val="24"/>
          <w:szCs w:val="24"/>
        </w:rPr>
        <w:t>An essential briefing on the future of education in Bradford for all Headteachers / Chair of Governors</w:t>
      </w:r>
    </w:p>
    <w:p w:rsidR="00973F79" w:rsidRPr="00606553" w:rsidRDefault="00973F79" w:rsidP="00193D4C">
      <w:pPr>
        <w:jc w:val="center"/>
        <w:rPr>
          <w:sz w:val="24"/>
          <w:szCs w:val="24"/>
        </w:rPr>
      </w:pPr>
      <w:r w:rsidRPr="00606553">
        <w:rPr>
          <w:sz w:val="24"/>
          <w:szCs w:val="24"/>
        </w:rPr>
        <w:t xml:space="preserve">A collaborative event designed and delivered by the Bradford School Partnerships, </w:t>
      </w:r>
    </w:p>
    <w:p w:rsidR="00973F79" w:rsidRPr="00606553" w:rsidRDefault="00973F79" w:rsidP="00193D4C">
      <w:pPr>
        <w:jc w:val="center"/>
        <w:rPr>
          <w:sz w:val="24"/>
          <w:szCs w:val="24"/>
        </w:rPr>
      </w:pPr>
      <w:r w:rsidRPr="00606553">
        <w:rPr>
          <w:sz w:val="24"/>
          <w:szCs w:val="24"/>
        </w:rPr>
        <w:t>Teaching School Alliances and the Local Authority.</w:t>
      </w:r>
    </w:p>
    <w:p w:rsidR="00973F79" w:rsidRPr="00606553" w:rsidRDefault="00973F79" w:rsidP="00193D4C">
      <w:pPr>
        <w:jc w:val="center"/>
        <w:rPr>
          <w:sz w:val="24"/>
          <w:szCs w:val="24"/>
        </w:rPr>
      </w:pPr>
    </w:p>
    <w:p w:rsidR="00973F79" w:rsidRPr="00606553" w:rsidRDefault="00973F79" w:rsidP="00E914F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  <w:t>10:30</w:t>
      </w: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  <w:t>Arrival, registration and refreshments</w:t>
      </w:r>
    </w:p>
    <w:p w:rsidR="00973F79" w:rsidRPr="00606553" w:rsidRDefault="00973F79" w:rsidP="00E914FD">
      <w:pPr>
        <w:spacing w:after="0"/>
        <w:rPr>
          <w:sz w:val="24"/>
          <w:szCs w:val="24"/>
        </w:rPr>
      </w:pPr>
    </w:p>
    <w:p w:rsidR="00973F79" w:rsidRPr="00606553" w:rsidRDefault="00973F79" w:rsidP="002847E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  <w:t>11:00</w:t>
      </w: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  <w:t xml:space="preserve">Welcome </w:t>
      </w:r>
    </w:p>
    <w:p w:rsidR="00973F79" w:rsidRPr="00606553" w:rsidRDefault="00973F79" w:rsidP="00E914FD">
      <w:pPr>
        <w:spacing w:after="0"/>
        <w:rPr>
          <w:sz w:val="24"/>
          <w:szCs w:val="24"/>
        </w:rPr>
      </w:pPr>
    </w:p>
    <w:p w:rsidR="00973F79" w:rsidRPr="00606553" w:rsidRDefault="00973F79" w:rsidP="00E914F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  <w:t>11:10</w:t>
      </w: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  <w:t>Keynote 1: Robert Hill</w:t>
      </w:r>
    </w:p>
    <w:p w:rsidR="00973F79" w:rsidRPr="00606553" w:rsidRDefault="00973F79" w:rsidP="00E914F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  <w:t>(Followed by facilitated table discussions)</w:t>
      </w:r>
    </w:p>
    <w:p w:rsidR="00973F79" w:rsidRPr="00606553" w:rsidRDefault="00973F79" w:rsidP="00E914FD">
      <w:pPr>
        <w:spacing w:after="0"/>
        <w:rPr>
          <w:sz w:val="24"/>
          <w:szCs w:val="24"/>
        </w:rPr>
      </w:pPr>
    </w:p>
    <w:p w:rsidR="00973F79" w:rsidRPr="00606553" w:rsidRDefault="00973F79" w:rsidP="00E914F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  <w:t>12:10</w:t>
      </w: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  <w:t>Lunch</w:t>
      </w:r>
    </w:p>
    <w:p w:rsidR="00973F79" w:rsidRPr="00606553" w:rsidRDefault="00973F79" w:rsidP="00E914FD">
      <w:pPr>
        <w:spacing w:after="0"/>
        <w:rPr>
          <w:sz w:val="24"/>
          <w:szCs w:val="24"/>
        </w:rPr>
      </w:pPr>
    </w:p>
    <w:p w:rsidR="00973F79" w:rsidRPr="00606553" w:rsidRDefault="00973F79" w:rsidP="00E914F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  <w:t>13:10</w:t>
      </w: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  <w:t>Keynote 2: The Bradford Solution</w:t>
      </w:r>
    </w:p>
    <w:p w:rsidR="00973F79" w:rsidRPr="00606553" w:rsidRDefault="00973F79" w:rsidP="00E914F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  <w:t>(Followed by facilitated table discussions)</w:t>
      </w:r>
    </w:p>
    <w:p w:rsidR="00973F79" w:rsidRPr="00606553" w:rsidRDefault="00973F79" w:rsidP="00E914F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</w:r>
    </w:p>
    <w:p w:rsidR="00973F79" w:rsidRPr="00606553" w:rsidRDefault="00973F79" w:rsidP="00E914F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  <w:t>14:10</w:t>
      </w: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  <w:t xml:space="preserve">Individual </w:t>
      </w:r>
      <w:r>
        <w:rPr>
          <w:sz w:val="24"/>
          <w:szCs w:val="24"/>
        </w:rPr>
        <w:t>Reflections – What?  So What?  Now W</w:t>
      </w:r>
      <w:r w:rsidRPr="00606553">
        <w:rPr>
          <w:sz w:val="24"/>
          <w:szCs w:val="24"/>
        </w:rPr>
        <w:t>hat?</w:t>
      </w:r>
      <w:r w:rsidRPr="00606553">
        <w:rPr>
          <w:sz w:val="24"/>
          <w:szCs w:val="24"/>
        </w:rPr>
        <w:tab/>
      </w:r>
    </w:p>
    <w:p w:rsidR="00973F79" w:rsidRPr="00606553" w:rsidRDefault="00973F79" w:rsidP="00567C26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>Implications for individual schools</w:t>
      </w:r>
      <w:bookmarkStart w:id="0" w:name="_GoBack"/>
      <w:bookmarkEnd w:id="0"/>
    </w:p>
    <w:p w:rsidR="00973F79" w:rsidRPr="00606553" w:rsidRDefault="00973F79" w:rsidP="00567C26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>Professional Capital Audit</w:t>
      </w:r>
    </w:p>
    <w:p w:rsidR="00973F79" w:rsidRPr="00606553" w:rsidRDefault="00973F79" w:rsidP="00E914FD">
      <w:pPr>
        <w:spacing w:after="0"/>
        <w:rPr>
          <w:sz w:val="24"/>
          <w:szCs w:val="24"/>
        </w:rPr>
      </w:pPr>
    </w:p>
    <w:p w:rsidR="00973F79" w:rsidRPr="00606553" w:rsidRDefault="00973F79" w:rsidP="00E914FD">
      <w:pPr>
        <w:spacing w:after="0"/>
        <w:rPr>
          <w:sz w:val="24"/>
          <w:szCs w:val="24"/>
        </w:rPr>
      </w:pPr>
      <w:r w:rsidRPr="00606553">
        <w:rPr>
          <w:sz w:val="24"/>
          <w:szCs w:val="24"/>
        </w:rPr>
        <w:tab/>
        <w:t>14:30</w:t>
      </w:r>
      <w:r w:rsidRPr="00606553">
        <w:rPr>
          <w:sz w:val="24"/>
          <w:szCs w:val="24"/>
        </w:rPr>
        <w:tab/>
      </w:r>
      <w:r w:rsidRPr="00606553">
        <w:rPr>
          <w:sz w:val="24"/>
          <w:szCs w:val="24"/>
        </w:rPr>
        <w:tab/>
        <w:t>Close</w:t>
      </w:r>
      <w:r w:rsidRPr="00606553">
        <w:rPr>
          <w:sz w:val="24"/>
          <w:szCs w:val="24"/>
        </w:rPr>
        <w:tab/>
      </w:r>
    </w:p>
    <w:p w:rsidR="00973F79" w:rsidRPr="00606553" w:rsidRDefault="00973F79" w:rsidP="00321A71">
      <w:pPr>
        <w:pStyle w:val="NormalWeb"/>
        <w:spacing w:line="285" w:lineRule="atLeast"/>
        <w:rPr>
          <w:rFonts w:ascii="Calibri" w:hAnsi="Calibri" w:cs="Calibri"/>
          <w:color w:val="333333"/>
          <w:lang/>
        </w:rPr>
      </w:pPr>
    </w:p>
    <w:p w:rsidR="00973F79" w:rsidRPr="00606553" w:rsidRDefault="00973F79" w:rsidP="00321A71">
      <w:pPr>
        <w:pStyle w:val="NormalWeb"/>
        <w:spacing w:line="285" w:lineRule="atLeast"/>
        <w:jc w:val="center"/>
        <w:rPr>
          <w:rFonts w:ascii="Calibri" w:hAnsi="Calibri" w:cs="Calibri"/>
          <w:b/>
          <w:bCs/>
          <w:color w:val="333333"/>
          <w:lang/>
        </w:rPr>
      </w:pPr>
      <w:r w:rsidRPr="00606553">
        <w:rPr>
          <w:rFonts w:ascii="Calibri" w:hAnsi="Calibri" w:cs="Calibri"/>
          <w:b/>
          <w:bCs/>
          <w:color w:val="333333"/>
          <w:lang/>
        </w:rPr>
        <w:t>Registration, including refreshments, will take place from 10.30 am at Cedar Court Hotel.</w:t>
      </w:r>
    </w:p>
    <w:p w:rsidR="00973F79" w:rsidRPr="00606553" w:rsidRDefault="00973F79" w:rsidP="00321A71">
      <w:pPr>
        <w:pStyle w:val="NormalWeb"/>
        <w:spacing w:line="285" w:lineRule="atLeast"/>
        <w:jc w:val="center"/>
        <w:rPr>
          <w:rFonts w:ascii="Calibri" w:hAnsi="Calibri" w:cs="Calibri"/>
          <w:b/>
          <w:bCs/>
          <w:color w:val="333333"/>
          <w:lang/>
        </w:rPr>
      </w:pPr>
      <w:r w:rsidRPr="00606553">
        <w:rPr>
          <w:rFonts w:ascii="Calibri" w:hAnsi="Calibri" w:cs="Calibri"/>
          <w:b/>
          <w:bCs/>
          <w:color w:val="333333"/>
          <w:lang/>
        </w:rPr>
        <w:t xml:space="preserve">To confirm your attendance please contact Sanam Nazir, Education Liaison Officer, on 01274 385901 or email: </w:t>
      </w:r>
      <w:hyperlink r:id="rId7" w:history="1">
        <w:r w:rsidRPr="00606553">
          <w:rPr>
            <w:rStyle w:val="Hyperlink"/>
            <w:rFonts w:ascii="Calibri" w:hAnsi="Calibri" w:cs="Calibri"/>
            <w:b/>
            <w:bCs/>
            <w:u w:val="single"/>
            <w:lang/>
          </w:rPr>
          <w:t>sanam.nazir@bradford.gov.uk</w:t>
        </w:r>
      </w:hyperlink>
      <w:r w:rsidRPr="00606553">
        <w:rPr>
          <w:rFonts w:ascii="Calibri" w:hAnsi="Calibri" w:cs="Calibri"/>
          <w:b/>
          <w:bCs/>
          <w:color w:val="333333"/>
          <w:lang/>
        </w:rPr>
        <w:t>, indicating which school you are representing and any dietary requirements you may have, as lunch is being provided.</w:t>
      </w:r>
    </w:p>
    <w:p w:rsidR="00973F79" w:rsidRDefault="00973F79" w:rsidP="005B2A84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30.1pt;margin-top:12.5pt;width:80.95pt;height:61.15pt;z-index:251653632;visibility:visible;mso-wrap-style:none" stroked="f">
            <v:textbox>
              <w:txbxContent>
                <w:p w:rsidR="00973F79" w:rsidRDefault="00973F79" w:rsidP="001F24B2">
                  <w:pPr>
                    <w:jc w:val="center"/>
                  </w:pPr>
                  <w:r w:rsidRPr="005F069D">
                    <w:rPr>
                      <w:rFonts w:ascii="Arial" w:hAnsi="Arial" w:cs="Arial"/>
                      <w:b/>
                      <w:bCs/>
                      <w:noProof/>
                      <w:color w:val="365F91"/>
                      <w:sz w:val="52"/>
                      <w:szCs w:val="52"/>
                      <w:lang w:eastAsia="en-GB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i1026" type="#_x0000_t75" alt="Description: Northernlights_logo_stacked_cmyk_cs4" style="width:63.75pt;height:33.7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10" o:spid="_x0000_s1028" type="#_x0000_t202" style="position:absolute;left:0;text-align:left;margin-left:353.9pt;margin-top:12.5pt;width:76.85pt;height:59.75pt;z-index:251659776;visibility:visible;mso-wrap-style:none" stroked="f">
            <v:textbox style="mso-fit-shape-to-text:t">
              <w:txbxContent>
                <w:p w:rsidR="00973F79" w:rsidRDefault="00973F79">
                  <w:r w:rsidRPr="003B5D4B">
                    <w:rPr>
                      <w:noProof/>
                      <w:lang w:eastAsia="en-GB"/>
                    </w:rPr>
                    <w:pict>
                      <v:shape id="Picture 3" o:spid="_x0000_i1028" type="#_x0000_t75" alt="Description: C:\Users\JananeM\AppData\Local\Microsoft\Windows\Temporary Internet Files\Content.Outlook\75QT1O1S\CSPTSA_Logo_Sept14.jpg" style="width:62.25pt;height:43.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5" o:spid="_x0000_s1029" type="#_x0000_t202" style="position:absolute;left:0;text-align:left;margin-left:113.8pt;margin-top:12.5pt;width:80.5pt;height:61.15pt;z-index:251654656;visibility:visible;mso-wrap-style:none" stroked="f">
            <v:textbox>
              <w:txbxContent>
                <w:p w:rsidR="00973F79" w:rsidRDefault="00973F79">
                  <w:r w:rsidRPr="003B5D4B">
                    <w:rPr>
                      <w:noProof/>
                      <w:lang w:eastAsia="en-GB"/>
                    </w:rPr>
                    <w:pict>
                      <v:shape id="Picture 1" o:spid="_x0000_i1030" type="#_x0000_t75" alt="Description: http://www.thespecialists.org.uk/images/uploads/c4/131.jpg" style="width:64.5pt;height:39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6" o:spid="_x0000_s1030" type="#_x0000_t202" style="position:absolute;left:0;text-align:left;margin-left:194.5pt;margin-top:12.5pt;width:75.55pt;height:61.15pt;z-index:251655680;visibility:visible;mso-wrap-style:none" stroked="f">
            <v:textbox>
              <w:txbxContent>
                <w:p w:rsidR="00973F79" w:rsidRDefault="00973F79">
                  <w:r w:rsidRPr="003B5D4B">
                    <w:rPr>
                      <w:noProof/>
                      <w:lang w:eastAsia="en-GB"/>
                    </w:rPr>
                    <w:pict>
                      <v:shape id="Picture 7" o:spid="_x0000_i1032" type="#_x0000_t75" alt="Description: C:\Users\JananeM\AppData\Local\Microsoft\Windows\Temporary Internet Files\Content.Outlook\75QT1O1S\Bradford Birth to 19 Logo.jpg" style="width:58.5pt;height:37.5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7" o:spid="_x0000_s1031" type="#_x0000_t202" style="position:absolute;left:0;text-align:left;margin-left:272.1pt;margin-top:12.5pt;width:78pt;height:61.15pt;z-index:251656704;visibility:visible;mso-wrap-style:none" stroked="f">
            <v:textbox>
              <w:txbxContent>
                <w:p w:rsidR="00973F79" w:rsidRDefault="00973F79">
                  <w:r w:rsidRPr="003B5D4B">
                    <w:rPr>
                      <w:noProof/>
                      <w:lang w:eastAsia="en-GB"/>
                    </w:rPr>
                    <w:pict>
                      <v:shape id="Picture 10" o:spid="_x0000_i1034" type="#_x0000_t75" alt="Description: C:\Users\JananeM\AppData\Local\Microsoft\Windows\Temporary Internet Files\Content.Outlook\75QT1O1S\BTSA logo.jpg" style="width:63.75pt;height:39pt;visibility:visible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p w:rsidR="00973F79" w:rsidRDefault="00973F79" w:rsidP="001F24B2">
      <w:r>
        <w:rPr>
          <w:rFonts w:ascii="Arial" w:hAnsi="Arial" w:cs="Arial"/>
          <w:b/>
          <w:bCs/>
          <w:noProof/>
          <w:color w:val="365F91"/>
          <w:sz w:val="52"/>
          <w:szCs w:val="52"/>
          <w:lang w:eastAsia="en-GB"/>
        </w:rPr>
        <w:tab/>
      </w:r>
    </w:p>
    <w:p w:rsidR="00973F79" w:rsidRDefault="00973F79" w:rsidP="0001630D">
      <w:pPr>
        <w:jc w:val="center"/>
      </w:pPr>
      <w:r>
        <w:rPr>
          <w:noProof/>
          <w:lang w:eastAsia="en-GB"/>
        </w:rPr>
        <w:pict>
          <v:shape id="Text Box 12" o:spid="_x0000_s1032" type="#_x0000_t202" style="position:absolute;left:0;text-align:left;margin-left:331.9pt;margin-top:10.2pt;width:87.5pt;height:40.45pt;z-index:251661824;visibility:visible;mso-wrap-style:none" stroked="f">
            <v:textbox style="mso-fit-shape-to-text:t">
              <w:txbxContent>
                <w:p w:rsidR="00973F79" w:rsidRDefault="00973F79">
                  <w:r w:rsidRPr="003B5D4B">
                    <w:rPr>
                      <w:noProof/>
                      <w:lang w:eastAsia="en-GB"/>
                    </w:rPr>
                    <w:pict>
                      <v:shape id="Picture 2" o:spid="_x0000_i1036" type="#_x0000_t75" alt="Description: http://edunet/Userfiles/uploads/Paul.Parker/CBMDC%20Logo%20-%20RGBcol.jpg" style="width:72.75pt;height:24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11" o:spid="_x0000_s1033" type="#_x0000_t202" style="position:absolute;left:0;text-align:left;margin-left:239.75pt;margin-top:6.2pt;width:78.8pt;height:69.35pt;z-index:251660800;visibility:visible;mso-wrap-style:none" stroked="f">
            <v:textbox>
              <w:txbxContent>
                <w:p w:rsidR="00973F79" w:rsidRDefault="00973F79">
                  <w:r w:rsidRPr="003B5D4B">
                    <w:rPr>
                      <w:noProof/>
                      <w:lang w:eastAsia="en-GB"/>
                    </w:rPr>
                    <w:pict>
                      <v:shape id="Picture 61" o:spid="_x0000_i1038" type="#_x0000_t75" style="width:64.5pt;height:42.75pt;visibility:visible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9" o:spid="_x0000_s1034" type="#_x0000_t202" style="position:absolute;left:0;text-align:left;margin-left:146.6pt;margin-top:6.2pt;width:88.05pt;height:69.35pt;z-index:251658752;visibility:visible;mso-wrap-style:none" stroked="f">
            <v:textbox>
              <w:txbxContent>
                <w:p w:rsidR="00973F79" w:rsidRDefault="00973F79">
                  <w:r w:rsidRPr="003B5D4B">
                    <w:rPr>
                      <w:noProof/>
                      <w:lang w:eastAsia="en-GB"/>
                    </w:rPr>
                    <w:pict>
                      <v:shape id="Picture 6" o:spid="_x0000_i1040" type="#_x0000_t75" alt="Description: https://bso.bradford.gov.uk/schools/awards/bpip-logo.png" style="width:73.5pt;height:47.25pt;visibility:visible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8" o:spid="_x0000_s1035" type="#_x0000_t202" style="position:absolute;left:0;text-align:left;margin-left:66.05pt;margin-top:6.2pt;width:79pt;height:69.35pt;z-index:251657728;visibility:visible;mso-wrap-style:none" stroked="f">
            <v:textbox>
              <w:txbxContent>
                <w:p w:rsidR="00973F79" w:rsidRDefault="00973F79">
                  <w:r w:rsidRPr="003B5D4B">
                    <w:rPr>
                      <w:noProof/>
                      <w:lang w:eastAsia="en-GB"/>
                    </w:rPr>
                    <w:pict>
                      <v:shape id="Picture 47" o:spid="_x0000_i1042" type="#_x0000_t75" style="width:63pt;height:51.75pt;visibility:visible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</w:p>
    <w:p w:rsidR="00973F79" w:rsidRDefault="00973F79" w:rsidP="00193D4C"/>
    <w:p w:rsidR="00973F79" w:rsidRDefault="00973F79" w:rsidP="00193D4C">
      <w:pPr>
        <w:jc w:val="center"/>
      </w:pPr>
    </w:p>
    <w:sectPr w:rsidR="00973F79" w:rsidSect="00F358DB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F79" w:rsidRDefault="00973F79" w:rsidP="005B2A84">
      <w:pPr>
        <w:spacing w:after="0" w:line="240" w:lineRule="auto"/>
      </w:pPr>
      <w:r>
        <w:separator/>
      </w:r>
    </w:p>
  </w:endnote>
  <w:endnote w:type="continuationSeparator" w:id="0">
    <w:p w:rsidR="00973F79" w:rsidRDefault="00973F79" w:rsidP="005B2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F79" w:rsidRDefault="00973F79" w:rsidP="005B2A84">
      <w:pPr>
        <w:spacing w:after="0" w:line="240" w:lineRule="auto"/>
      </w:pPr>
      <w:r>
        <w:separator/>
      </w:r>
    </w:p>
  </w:footnote>
  <w:footnote w:type="continuationSeparator" w:id="0">
    <w:p w:rsidR="00973F79" w:rsidRDefault="00973F79" w:rsidP="005B2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F79" w:rsidRDefault="00973F79">
    <w:pPr>
      <w:pStyle w:val="Header"/>
    </w:pPr>
    <w:r>
      <w:rPr>
        <w:noProof/>
        <w:lang w:eastAsia="en-GB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71817" o:spid="_x0000_s2049" type="#_x0000_t136" style="position:absolute;margin-left:0;margin-top:0;width:386.25pt;height:176.25pt;rotation:315;z-index:-251656192;mso-position-horizontal:center;mso-position-horizontal-relative:margin;mso-position-vertical:center;mso-position-vertical-relative:margin" o:allowincell="f" fillcolor="#bfbfbf" stroked="f">
          <v:fill opacity=".5"/>
          <v:textpath style="font-family:&quot;Calibri&quot;;font-size:2in" string="DRAF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C11AC"/>
    <w:multiLevelType w:val="hybridMultilevel"/>
    <w:tmpl w:val="5BAC51F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1">
    <w:nsid w:val="50EA56D6"/>
    <w:multiLevelType w:val="hybridMultilevel"/>
    <w:tmpl w:val="2BF0D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20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3027"/>
    <w:rsid w:val="0001630D"/>
    <w:rsid w:val="000C03AC"/>
    <w:rsid w:val="001876C9"/>
    <w:rsid w:val="00193D4C"/>
    <w:rsid w:val="001A4C8F"/>
    <w:rsid w:val="001B7CBC"/>
    <w:rsid w:val="001F24B2"/>
    <w:rsid w:val="002847ED"/>
    <w:rsid w:val="00293D73"/>
    <w:rsid w:val="003010B5"/>
    <w:rsid w:val="00321A71"/>
    <w:rsid w:val="00340A4F"/>
    <w:rsid w:val="003B5D4B"/>
    <w:rsid w:val="005638A4"/>
    <w:rsid w:val="00567C26"/>
    <w:rsid w:val="005B0E6E"/>
    <w:rsid w:val="005B2A84"/>
    <w:rsid w:val="005C1628"/>
    <w:rsid w:val="005F069D"/>
    <w:rsid w:val="00606553"/>
    <w:rsid w:val="00656C90"/>
    <w:rsid w:val="006646B3"/>
    <w:rsid w:val="006F52B0"/>
    <w:rsid w:val="00743AEF"/>
    <w:rsid w:val="007541E0"/>
    <w:rsid w:val="007D7687"/>
    <w:rsid w:val="0082542D"/>
    <w:rsid w:val="008B21F2"/>
    <w:rsid w:val="00963742"/>
    <w:rsid w:val="00973F79"/>
    <w:rsid w:val="00C55B87"/>
    <w:rsid w:val="00C65EFB"/>
    <w:rsid w:val="00CA1760"/>
    <w:rsid w:val="00D05CB1"/>
    <w:rsid w:val="00E23027"/>
    <w:rsid w:val="00E36FCC"/>
    <w:rsid w:val="00E85CE2"/>
    <w:rsid w:val="00E914FD"/>
    <w:rsid w:val="00EE2F50"/>
    <w:rsid w:val="00F22B96"/>
    <w:rsid w:val="00F35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EFB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01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10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321A71"/>
    <w:rPr>
      <w:color w:val="0088CC"/>
      <w:u w:val="none"/>
      <w:effect w:val="none"/>
    </w:rPr>
  </w:style>
  <w:style w:type="paragraph" w:styleId="NormalWeb">
    <w:name w:val="Normal (Web)"/>
    <w:basedOn w:val="Normal"/>
    <w:uiPriority w:val="99"/>
    <w:rsid w:val="00321A71"/>
    <w:pPr>
      <w:spacing w:after="143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99"/>
    <w:qFormat/>
    <w:rsid w:val="00567C26"/>
    <w:pPr>
      <w:ind w:left="720"/>
    </w:pPr>
  </w:style>
  <w:style w:type="paragraph" w:styleId="Header">
    <w:name w:val="header"/>
    <w:basedOn w:val="Normal"/>
    <w:link w:val="HeaderChar"/>
    <w:uiPriority w:val="99"/>
    <w:rsid w:val="005B2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B2A84"/>
    <w:rPr>
      <w:lang w:eastAsia="en-US"/>
    </w:rPr>
  </w:style>
  <w:style w:type="paragraph" w:styleId="Footer">
    <w:name w:val="footer"/>
    <w:basedOn w:val="Normal"/>
    <w:link w:val="FooterChar"/>
    <w:uiPriority w:val="99"/>
    <w:rsid w:val="005B2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B2A8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18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8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8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18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18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8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18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nam.nazir@bradford.gov.uk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179</Words>
  <Characters>1021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Children; Our Schools; Our City</dc:title>
  <dc:subject/>
  <dc:creator>Head</dc:creator>
  <cp:keywords/>
  <dc:description/>
  <cp:lastModifiedBy>HardakerA</cp:lastModifiedBy>
  <cp:revision>2</cp:revision>
  <cp:lastPrinted>2015-08-24T10:44:00Z</cp:lastPrinted>
  <dcterms:created xsi:type="dcterms:W3CDTF">2015-08-24T10:45:00Z</dcterms:created>
  <dcterms:modified xsi:type="dcterms:W3CDTF">2015-08-24T10:45:00Z</dcterms:modified>
</cp:coreProperties>
</file>