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342"/>
        <w:gridCol w:w="144"/>
        <w:gridCol w:w="3456"/>
      </w:tblGrid>
      <w:tr w:rsidR="000317EE" w:rsidTr="006C744B">
        <w:trPr>
          <w:trHeight w:hRule="exact" w:val="14400"/>
          <w:jc w:val="center"/>
        </w:trPr>
        <w:tc>
          <w:tcPr>
            <w:tcW w:w="734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342"/>
            </w:tblGrid>
            <w:tr w:rsidR="000317EE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0317EE" w:rsidRDefault="00CA6197" w:rsidP="00CA6197">
                  <w:bookmarkStart w:id="0" w:name="_GoBack"/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2CA90D0C" wp14:editId="6C664AF7">
                        <wp:extent cx="4661535" cy="2726766"/>
                        <wp:effectExtent l="0" t="0" r="5715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flyer 2.jpg"/>
                                <pic:cNvPicPr/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483" b="1724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67193" cy="27300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GB" w:eastAsia="en-GB"/>
                    </w:rPr>
                    <w:t xml:space="preserve">     </w:t>
                  </w: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2C70E9CE" wp14:editId="02C63E22">
                        <wp:extent cx="2823410" cy="2774859"/>
                        <wp:effectExtent l="0" t="0" r="0" b="698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FLYER 1.jpg"/>
                                <pic:cNvPicPr/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037" r="9798" b="544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29698" cy="27810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GB" w:eastAsia="en-GB"/>
                    </w:rPr>
                    <w:t xml:space="preserve">  </w:t>
                  </w: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39742FEE" wp14:editId="395F8039">
                        <wp:extent cx="1700463" cy="2724785"/>
                        <wp:effectExtent l="0" t="0" r="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flyer 3.jp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253" t="27405" r="7806" b="-274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14690" cy="27475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GB" w:eastAsia="en-GB"/>
                    </w:rPr>
                    <w:t xml:space="preserve">       </w:t>
                  </w: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39742FEE" wp14:editId="395F8039">
                        <wp:extent cx="1555641" cy="1796716"/>
                        <wp:effectExtent l="0" t="0" r="6985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flyer 3.jp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109" r="595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61189" cy="18031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GB" w:eastAsia="en-GB"/>
                    </w:rPr>
                    <w:t xml:space="preserve">                                            </w:t>
                  </w: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6BC87135" wp14:editId="03ABECED">
                        <wp:extent cx="1892968" cy="2186318"/>
                        <wp:effectExtent l="0" t="0" r="0" b="444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flyer 3.jp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109" r="595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00105" cy="21945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317EE">
              <w:trPr>
                <w:trHeight w:hRule="exact" w:val="5760"/>
              </w:trPr>
              <w:tc>
                <w:tcPr>
                  <w:tcW w:w="7200" w:type="dxa"/>
                </w:tcPr>
                <w:p w:rsidR="000317EE" w:rsidRPr="00DE13BB" w:rsidRDefault="002367DE">
                  <w:pPr>
                    <w:pStyle w:val="Subtitle"/>
                    <w:rPr>
                      <w:color w:val="00B0F0"/>
                      <w:sz w:val="44"/>
                    </w:rPr>
                  </w:pPr>
                  <w:r w:rsidRPr="00DE13BB">
                    <w:rPr>
                      <w:color w:val="00B0F0"/>
                      <w:sz w:val="52"/>
                    </w:rPr>
                    <w:t>Bowling Park Primary school</w:t>
                  </w:r>
                </w:p>
                <w:p w:rsidR="002367DE" w:rsidRPr="006C744B" w:rsidRDefault="0015574D" w:rsidP="002367DE">
                  <w:pPr>
                    <w:pStyle w:val="Title"/>
                    <w:rPr>
                      <w:sz w:val="52"/>
                    </w:rPr>
                  </w:pPr>
                  <w:r w:rsidRPr="006C744B">
                    <w:rPr>
                      <w:sz w:val="52"/>
                    </w:rPr>
                    <w:t>nEW TO ENGLISH OPEN MORNING</w:t>
                  </w:r>
                  <w:r w:rsidR="002367DE" w:rsidRPr="006C744B">
                    <w:rPr>
                      <w:sz w:val="52"/>
                    </w:rPr>
                    <w:t xml:space="preserve"> </w:t>
                  </w:r>
                </w:p>
                <w:p w:rsidR="006C744B" w:rsidRDefault="006C744B" w:rsidP="0015574D"/>
                <w:p w:rsidR="006C744B" w:rsidRDefault="0033438F" w:rsidP="006C744B">
                  <w:pPr>
                    <w:jc w:val="both"/>
                  </w:pPr>
                  <w:r w:rsidRPr="0033438F">
                    <w:t xml:space="preserve">Bowling Park Primary School is a Centre of Good Practice for New Arrivals. We offer </w:t>
                  </w:r>
                  <w:proofErr w:type="spellStart"/>
                  <w:r w:rsidR="006C744B">
                    <w:t>personalis</w:t>
                  </w:r>
                  <w:r w:rsidR="006C744B" w:rsidRPr="0033438F">
                    <w:t>ed</w:t>
                  </w:r>
                  <w:proofErr w:type="spellEnd"/>
                  <w:r w:rsidRPr="0033438F">
                    <w:t xml:space="preserve"> school to school support on a variety of topics relating to the teaching of children who are New to English. </w:t>
                  </w:r>
                  <w:r>
                    <w:t>We will be hosting an open morning for schools across the Bradford district on Tuesday 19</w:t>
                  </w:r>
                  <w:r w:rsidRPr="0033438F">
                    <w:rPr>
                      <w:vertAlign w:val="superscript"/>
                    </w:rPr>
                    <w:t>th</w:t>
                  </w:r>
                  <w:r>
                    <w:t xml:space="preserve"> September.  </w:t>
                  </w:r>
                  <w:r w:rsidR="0015574D" w:rsidRPr="0033438F">
                    <w:t xml:space="preserve">The morning will include a short presentation, a visit to our N2E classroom and an </w:t>
                  </w:r>
                  <w:r>
                    <w:t>introduction to</w:t>
                  </w:r>
                  <w:r w:rsidR="0015574D" w:rsidRPr="0033438F">
                    <w:t xml:space="preserve"> our tailored support packages.  </w:t>
                  </w:r>
                </w:p>
                <w:p w:rsidR="0015574D" w:rsidRDefault="0015574D" w:rsidP="006C744B">
                  <w:pPr>
                    <w:jc w:val="both"/>
                  </w:pPr>
                  <w:r w:rsidRPr="0033438F">
                    <w:t>The</w:t>
                  </w:r>
                  <w:r w:rsidR="0033438F" w:rsidRPr="0033438F">
                    <w:t xml:space="preserve"> session will start at 9:30</w:t>
                  </w:r>
                  <w:r w:rsidR="006C744B">
                    <w:t>am</w:t>
                  </w:r>
                  <w:r w:rsidR="0033438F" w:rsidRPr="0033438F">
                    <w:t xml:space="preserve"> </w:t>
                  </w:r>
                  <w:r w:rsidR="002367DE">
                    <w:t>and will finish around 11:30a</w:t>
                  </w:r>
                  <w:r w:rsidR="006C744B">
                    <w:t>m.</w:t>
                  </w:r>
                </w:p>
                <w:p w:rsidR="006C744B" w:rsidRPr="0033438F" w:rsidRDefault="006C744B" w:rsidP="006C744B">
                  <w:pPr>
                    <w:jc w:val="both"/>
                  </w:pPr>
                  <w:r>
                    <w:t xml:space="preserve">Refreshments will be provided. </w:t>
                  </w:r>
                </w:p>
                <w:p w:rsidR="000317EE" w:rsidRDefault="000317EE">
                  <w:pPr>
                    <w:pStyle w:val="Heading1"/>
                  </w:pPr>
                </w:p>
                <w:p w:rsidR="000317EE" w:rsidRDefault="000317EE" w:rsidP="0015574D"/>
              </w:tc>
            </w:tr>
            <w:tr w:rsidR="000317EE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0317EE" w:rsidRDefault="00CA6197">
                  <w:r w:rsidRPr="00AF1970"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667456" behindDoc="0" locked="0" layoutInCell="1" allowOverlap="1" wp14:anchorId="1B95659C" wp14:editId="4D67C5AC">
                        <wp:simplePos x="0" y="0"/>
                        <wp:positionH relativeFrom="margin">
                          <wp:posOffset>2967355</wp:posOffset>
                        </wp:positionH>
                        <wp:positionV relativeFrom="paragraph">
                          <wp:posOffset>-834390</wp:posOffset>
                        </wp:positionV>
                        <wp:extent cx="995680" cy="946150"/>
                        <wp:effectExtent l="0" t="0" r="0" b="6350"/>
                        <wp:wrapNone/>
                        <wp:docPr id="5" name="Picture 5" descr="U:\Admin\Logos and letterheads\Bowling Park 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U:\Admin\Logos and letterheads\Bowling Park 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5680" cy="946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6C744B">
                    <w:rPr>
                      <w:rFonts w:ascii="Arial" w:hAnsi="Arial" w:cs="Arial"/>
                      <w:noProof/>
                      <w:color w:val="1A0DAB"/>
                      <w:sz w:val="20"/>
                      <w:szCs w:val="20"/>
                      <w:lang w:val="en-GB" w:eastAsia="en-GB"/>
                    </w:rPr>
                    <w:drawing>
                      <wp:anchor distT="0" distB="0" distL="114300" distR="114300" simplePos="0" relativeHeight="251661312" behindDoc="0" locked="0" layoutInCell="1" allowOverlap="1" wp14:anchorId="2CEB44EC" wp14:editId="58BFD77E">
                        <wp:simplePos x="0" y="0"/>
                        <wp:positionH relativeFrom="margin">
                          <wp:posOffset>17780</wp:posOffset>
                        </wp:positionH>
                        <wp:positionV relativeFrom="paragraph">
                          <wp:posOffset>-443865</wp:posOffset>
                        </wp:positionV>
                        <wp:extent cx="2234565" cy="649605"/>
                        <wp:effectExtent l="0" t="0" r="0" b="0"/>
                        <wp:wrapNone/>
                        <wp:docPr id="7" name="Picture 7" descr="Image result for bradford counci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age result for bradford council">
                                  <a:hlinkClick r:id="rId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4565" cy="649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15574D">
                    <w:t xml:space="preserve">                           </w:t>
                  </w:r>
                </w:p>
              </w:tc>
            </w:tr>
          </w:tbl>
          <w:p w:rsidR="000317EE" w:rsidRDefault="000317EE"/>
        </w:tc>
        <w:tc>
          <w:tcPr>
            <w:tcW w:w="144" w:type="dxa"/>
          </w:tcPr>
          <w:p w:rsidR="000317EE" w:rsidRDefault="000317EE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0317EE">
              <w:trPr>
                <w:trHeight w:hRule="exact" w:val="10800"/>
              </w:trPr>
              <w:tc>
                <w:tcPr>
                  <w:tcW w:w="3446" w:type="dxa"/>
                  <w:shd w:val="clear" w:color="auto" w:fill="FF0000" w:themeFill="accent2"/>
                  <w:vAlign w:val="center"/>
                </w:tcPr>
                <w:p w:rsidR="000317EE" w:rsidRDefault="002367DE">
                  <w:pPr>
                    <w:pStyle w:val="Heading2"/>
                  </w:pPr>
                  <w:r>
                    <w:t>Develop your teaching and learning sequences</w:t>
                  </w:r>
                </w:p>
                <w:p w:rsidR="000317EE" w:rsidRDefault="000317EE">
                  <w:pPr>
                    <w:pStyle w:val="Line"/>
                  </w:pPr>
                </w:p>
                <w:p w:rsidR="000317EE" w:rsidRDefault="002367DE">
                  <w:pPr>
                    <w:pStyle w:val="Heading2"/>
                  </w:pPr>
                  <w:r>
                    <w:t>Advice on p</w:t>
                  </w:r>
                  <w:r w:rsidR="0015574D">
                    <w:t xml:space="preserve">arental involvement and attendance </w:t>
                  </w:r>
                </w:p>
                <w:p w:rsidR="000317EE" w:rsidRDefault="000317EE">
                  <w:pPr>
                    <w:pStyle w:val="Line"/>
                  </w:pPr>
                </w:p>
                <w:p w:rsidR="000317EE" w:rsidRDefault="0015574D">
                  <w:pPr>
                    <w:pStyle w:val="Heading2"/>
                  </w:pPr>
                  <w:r>
                    <w:t>Observe a New to English lesson</w:t>
                  </w:r>
                </w:p>
                <w:p w:rsidR="000317EE" w:rsidRDefault="000317EE">
                  <w:pPr>
                    <w:pStyle w:val="Line"/>
                  </w:pPr>
                </w:p>
                <w:p w:rsidR="000317EE" w:rsidRDefault="002367DE">
                  <w:pPr>
                    <w:pStyle w:val="Heading2"/>
                  </w:pPr>
                  <w:r>
                    <w:t>Include NTE children in the challenge of the new curriculum</w:t>
                  </w:r>
                </w:p>
                <w:p w:rsidR="000317EE" w:rsidRDefault="000317EE">
                  <w:pPr>
                    <w:pStyle w:val="Line"/>
                  </w:pPr>
                </w:p>
                <w:p w:rsidR="000317EE" w:rsidRDefault="0015574D" w:rsidP="0015574D">
                  <w:pPr>
                    <w:pStyle w:val="Heading2"/>
                  </w:pPr>
                  <w:r>
                    <w:t>Bespoke support packages for your school</w:t>
                  </w:r>
                </w:p>
              </w:tc>
            </w:tr>
            <w:tr w:rsidR="000317EE" w:rsidTr="0075626F">
              <w:trPr>
                <w:trHeight w:hRule="exact" w:val="144"/>
              </w:trPr>
              <w:tc>
                <w:tcPr>
                  <w:tcW w:w="3446" w:type="dxa"/>
                </w:tcPr>
                <w:p w:rsidR="000317EE" w:rsidRDefault="000317EE"/>
              </w:tc>
            </w:tr>
            <w:tr w:rsidR="000317EE" w:rsidTr="0075626F">
              <w:trPr>
                <w:trHeight w:hRule="exact" w:val="3456"/>
              </w:trPr>
              <w:tc>
                <w:tcPr>
                  <w:tcW w:w="3446" w:type="dxa"/>
                  <w:shd w:val="clear" w:color="auto" w:fill="00B0F0"/>
                  <w:vAlign w:val="center"/>
                </w:tcPr>
                <w:p w:rsidR="000317EE" w:rsidRPr="0041241D" w:rsidRDefault="0015574D">
                  <w:pPr>
                    <w:pStyle w:val="Heading3"/>
                    <w:rPr>
                      <w:sz w:val="24"/>
                    </w:rPr>
                  </w:pPr>
                  <w:r w:rsidRPr="0041241D">
                    <w:rPr>
                      <w:sz w:val="24"/>
                    </w:rPr>
                    <w:t>Bowling park primary school</w:t>
                  </w:r>
                </w:p>
                <w:p w:rsidR="003A73A8" w:rsidRDefault="00952822" w:rsidP="003A73A8">
                  <w:pPr>
                    <w:pStyle w:val="ContactInfo"/>
                    <w:rPr>
                      <w:sz w:val="28"/>
                    </w:rPr>
                  </w:pPr>
                  <w:sdt>
                    <w:sdtPr>
                      <w:rPr>
                        <w:sz w:val="28"/>
                      </w:rPr>
                      <w:id w:val="857003158"/>
                      <w:placeholder>
                        <w:docPart w:val="CD3F4CB487C54A218D11D246467081BD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15574D" w:rsidRPr="00EA3BB4">
                        <w:rPr>
                          <w:sz w:val="28"/>
                        </w:rPr>
                        <w:t>New Cross Street</w:t>
                      </w:r>
                      <w:r w:rsidR="0015574D" w:rsidRPr="00EA3BB4">
                        <w:rPr>
                          <w:sz w:val="28"/>
                        </w:rPr>
                        <w:br/>
                        <w:t xml:space="preserve">Bradford </w:t>
                      </w:r>
                      <w:r w:rsidR="0015574D" w:rsidRPr="00EA3BB4">
                        <w:rPr>
                          <w:sz w:val="28"/>
                        </w:rPr>
                        <w:br/>
                        <w:t>BD5 8BT</w:t>
                      </w:r>
                    </w:sdtContent>
                  </w:sdt>
                </w:p>
                <w:p w:rsidR="006C744B" w:rsidRPr="003A73A8" w:rsidRDefault="00952822" w:rsidP="003A73A8">
                  <w:pPr>
                    <w:pStyle w:val="ContactInfo"/>
                    <w:rPr>
                      <w:sz w:val="28"/>
                    </w:rPr>
                  </w:pPr>
                  <w:hyperlink r:id="rId11" w:history="1">
                    <w:r w:rsidR="0033438F" w:rsidRPr="006C744B">
                      <w:rPr>
                        <w:rStyle w:val="Hyperlink"/>
                        <w:color w:val="auto"/>
                        <w:sz w:val="20"/>
                      </w:rPr>
                      <w:t>www.bowlingparkprimary.net</w:t>
                    </w:r>
                  </w:hyperlink>
                </w:p>
                <w:p w:rsidR="0033438F" w:rsidRPr="006C744B" w:rsidRDefault="0033438F" w:rsidP="006C744B">
                  <w:pPr>
                    <w:pStyle w:val="ContactInfo"/>
                    <w:rPr>
                      <w:color w:val="auto"/>
                      <w:sz w:val="20"/>
                    </w:rPr>
                  </w:pPr>
                  <w:r w:rsidRPr="006C744B">
                    <w:rPr>
                      <w:sz w:val="20"/>
                    </w:rPr>
                    <w:t xml:space="preserve">To make a booking, please contact Gill </w:t>
                  </w:r>
                  <w:proofErr w:type="spellStart"/>
                  <w:r w:rsidRPr="006C744B">
                    <w:rPr>
                      <w:sz w:val="20"/>
                    </w:rPr>
                    <w:t>Camm</w:t>
                  </w:r>
                  <w:proofErr w:type="spellEnd"/>
                  <w:r w:rsidRPr="006C744B">
                    <w:rPr>
                      <w:sz w:val="20"/>
                    </w:rPr>
                    <w:t xml:space="preserve"> on</w:t>
                  </w:r>
                  <w:r w:rsidR="006C744B" w:rsidRPr="006C744B">
                    <w:rPr>
                      <w:sz w:val="20"/>
                    </w:rPr>
                    <w:t xml:space="preserve"> </w:t>
                  </w:r>
                  <w:r w:rsidR="006C744B">
                    <w:rPr>
                      <w:sz w:val="20"/>
                    </w:rPr>
                    <w:t xml:space="preserve">        </w:t>
                  </w:r>
                  <w:r w:rsidRPr="006C744B">
                    <w:rPr>
                      <w:sz w:val="20"/>
                    </w:rPr>
                    <w:t>01274 770270</w:t>
                  </w:r>
                  <w:r w:rsidR="006C744B" w:rsidRPr="006C744B">
                    <w:rPr>
                      <w:sz w:val="20"/>
                    </w:rPr>
                    <w:t xml:space="preserve"> or email office.bowlingpark@gmail.com</w:t>
                  </w:r>
                </w:p>
                <w:p w:rsidR="000317EE" w:rsidRDefault="000317EE" w:rsidP="0033438F">
                  <w:pPr>
                    <w:pStyle w:val="NoSpacing"/>
                  </w:pPr>
                </w:p>
              </w:tc>
            </w:tr>
          </w:tbl>
          <w:p w:rsidR="000317EE" w:rsidRDefault="000317EE"/>
        </w:tc>
      </w:tr>
    </w:tbl>
    <w:bookmarkEnd w:id="0"/>
    <w:p w:rsidR="000317EE" w:rsidRDefault="002367DE">
      <w:pPr>
        <w:pStyle w:val="NoSpacing"/>
      </w:pPr>
      <w:r w:rsidRPr="00AF1970"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09DC33A3" wp14:editId="5FB59A5A">
            <wp:simplePos x="0" y="0"/>
            <wp:positionH relativeFrom="margin">
              <wp:posOffset>7792720</wp:posOffset>
            </wp:positionH>
            <wp:positionV relativeFrom="paragraph">
              <wp:posOffset>-4202196</wp:posOffset>
            </wp:positionV>
            <wp:extent cx="1028065" cy="1009650"/>
            <wp:effectExtent l="0" t="0" r="635" b="0"/>
            <wp:wrapNone/>
            <wp:docPr id="2" name="Picture 2" descr="U:\Admin\Logos and letterheads\Bowling Park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Admin\Logos and letterheads\Bowling Park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17EE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74D"/>
    <w:rsid w:val="000317EE"/>
    <w:rsid w:val="0015574D"/>
    <w:rsid w:val="002367DE"/>
    <w:rsid w:val="0033438F"/>
    <w:rsid w:val="003A73A8"/>
    <w:rsid w:val="0041241D"/>
    <w:rsid w:val="006C744B"/>
    <w:rsid w:val="0075626F"/>
    <w:rsid w:val="008B646D"/>
    <w:rsid w:val="00952822"/>
    <w:rsid w:val="00CA6197"/>
    <w:rsid w:val="00D65847"/>
    <w:rsid w:val="00D9501D"/>
    <w:rsid w:val="00DE13BB"/>
    <w:rsid w:val="00EA3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B1059A"/>
  <w15:chartTrackingRefBased/>
  <w15:docId w15:val="{5883D014-BDA6-4262-8757-31C9752BF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73545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494BA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3494BA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3494BA" w:themeColor="accent1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3494BA" w:themeColor="accent1"/>
    </w:rPr>
  </w:style>
  <w:style w:type="character" w:styleId="Hyperlink">
    <w:name w:val="Hyperlink"/>
    <w:basedOn w:val="DefaultParagraphFont"/>
    <w:uiPriority w:val="99"/>
    <w:unhideWhenUsed/>
    <w:rsid w:val="0033438F"/>
    <w:rPr>
      <w:color w:val="FFFF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hyperlink" Target="http://www.bowlingparkprimary.net" TargetMode="External"/><Relationship Id="rId5" Type="http://schemas.openxmlformats.org/officeDocument/2006/relationships/image" Target="media/image1.jp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url?q=http://www.saltairefestival.co.uk/city-of-bradford-mdc/&amp;sa=U&amp;ved=0ahUKEwjTodORmd7KAhVMbRQKHUSyCrMQwW4IFjAA&amp;sig2=ioCdrDGv013PjaPoQ7zdGw&amp;usg=AFQjCNHBCTgf3dpAiWyjIdoDGFvaIaNHfQ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riet.wood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D3F4CB487C54A218D11D24646708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55217-79EA-43EC-B182-6C8534D89CC8}"/>
      </w:docPartPr>
      <w:docPartBody>
        <w:p w:rsidR="008B2309" w:rsidRDefault="008B2309">
          <w:pPr>
            <w:pStyle w:val="CD3F4CB487C54A218D11D246467081BD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309"/>
    <w:rsid w:val="008B2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4"/>
    <w:qFormat/>
    <w:rPr>
      <w:b w:val="0"/>
      <w:bCs w:val="0"/>
      <w:i w:val="0"/>
      <w:iCs w:val="0"/>
      <w:color w:val="5B9BD5" w:themeColor="accent1"/>
    </w:rPr>
  </w:style>
  <w:style w:type="paragraph" w:customStyle="1" w:styleId="27436ECABC4349FAA80E946F761EA83C">
    <w:name w:val="27436ECABC4349FAA80E946F761EA83C"/>
  </w:style>
  <w:style w:type="paragraph" w:customStyle="1" w:styleId="7A542EFF3B324C8A93E2B06BF8D1EB3C">
    <w:name w:val="7A542EFF3B324C8A93E2B06BF8D1EB3C"/>
  </w:style>
  <w:style w:type="paragraph" w:customStyle="1" w:styleId="353F83C9B42C4CD0A10CA15C2EE179E4">
    <w:name w:val="353F83C9B42C4CD0A10CA15C2EE179E4"/>
  </w:style>
  <w:style w:type="paragraph" w:customStyle="1" w:styleId="A0B7BD0BCD584F71BFF252BEFE27C3DC">
    <w:name w:val="A0B7BD0BCD584F71BFF252BEFE27C3DC"/>
  </w:style>
  <w:style w:type="paragraph" w:customStyle="1" w:styleId="7FA1BB9DEEE844D4AE64FA8F0A2179E8">
    <w:name w:val="7FA1BB9DEEE844D4AE64FA8F0A2179E8"/>
  </w:style>
  <w:style w:type="paragraph" w:customStyle="1" w:styleId="193E2AF96339413DB037FB420A29D9AD">
    <w:name w:val="193E2AF96339413DB037FB420A29D9AD"/>
  </w:style>
  <w:style w:type="paragraph" w:customStyle="1" w:styleId="6CC0F9AACBA0411297F483EE836A9491">
    <w:name w:val="6CC0F9AACBA0411297F483EE836A9491"/>
  </w:style>
  <w:style w:type="paragraph" w:customStyle="1" w:styleId="4AB7951CBFC24B84B3D1BAD3CFC86680">
    <w:name w:val="4AB7951CBFC24B84B3D1BAD3CFC86680"/>
  </w:style>
  <w:style w:type="paragraph" w:customStyle="1" w:styleId="BFE7347034C0496D913FF8FDB91A172D">
    <w:name w:val="BFE7347034C0496D913FF8FDB91A172D"/>
  </w:style>
  <w:style w:type="paragraph" w:customStyle="1" w:styleId="44C7930474AC41A3B22DACA57AE5E909">
    <w:name w:val="44C7930474AC41A3B22DACA57AE5E909"/>
  </w:style>
  <w:style w:type="paragraph" w:customStyle="1" w:styleId="CD3F4CB487C54A218D11D246467081BD">
    <w:name w:val="CD3F4CB487C54A218D11D246467081BD"/>
  </w:style>
  <w:style w:type="paragraph" w:customStyle="1" w:styleId="6B84239679F848C79ECE8C7FDCB62487">
    <w:name w:val="6B84239679F848C79ECE8C7FDCB62487"/>
  </w:style>
  <w:style w:type="paragraph" w:customStyle="1" w:styleId="BE02139986984C7FBF23E94C60569D0D">
    <w:name w:val="BE02139986984C7FBF23E94C60569D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FF0000"/>
      </a:accent2>
      <a:accent3>
        <a:srgbClr val="FF0000"/>
      </a:accent3>
      <a:accent4>
        <a:srgbClr val="7A8C8E"/>
      </a:accent4>
      <a:accent5>
        <a:srgbClr val="00B0F0"/>
      </a:accent5>
      <a:accent6>
        <a:srgbClr val="2683C6"/>
      </a:accent6>
      <a:hlink>
        <a:srgbClr val="FFFFFF"/>
      </a:hlink>
      <a:folHlink>
        <a:srgbClr val="9F6715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8F2E510-0562-42B4-AAA9-BD52FD9DDA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100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harriet.wood</dc:creator>
  <cp:keywords/>
  <dc:description/>
  <cp:lastModifiedBy>harriet.wood</cp:lastModifiedBy>
  <cp:revision>8</cp:revision>
  <cp:lastPrinted>2017-07-06T13:54:00Z</cp:lastPrinted>
  <dcterms:created xsi:type="dcterms:W3CDTF">2017-07-06T12:20:00Z</dcterms:created>
  <dcterms:modified xsi:type="dcterms:W3CDTF">2017-07-07T12:23:00Z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TC039885619991</vt:lpwstr>
  </property>
</Properties>
</file>