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CCB" w:rsidRDefault="00286CCB" w:rsidP="00286FA1">
      <w:pPr>
        <w:jc w:val="both"/>
        <w:rPr>
          <w:rFonts w:ascii="Arial" w:hAnsi="Arial" w:cs="Arial"/>
        </w:rPr>
      </w:pPr>
    </w:p>
    <w:p w:rsidR="00286CCB" w:rsidRDefault="00286CCB" w:rsidP="00CE0AF4">
      <w:pPr>
        <w:rPr>
          <w:rFonts w:ascii="Arial" w:hAnsi="Arial" w:cs="Arial"/>
        </w:rPr>
      </w:pPr>
    </w:p>
    <w:p w:rsidR="00286CCB" w:rsidRPr="00D83745" w:rsidRDefault="00286CCB" w:rsidP="002508D8">
      <w:pPr>
        <w:ind w:left="5760"/>
        <w:rPr>
          <w:sz w:val="22"/>
          <w:szCs w:val="22"/>
        </w:rPr>
      </w:pPr>
      <w:r w:rsidRPr="00D83745">
        <w:rPr>
          <w:sz w:val="22"/>
          <w:szCs w:val="22"/>
        </w:rPr>
        <w:t xml:space="preserve">       </w:t>
      </w:r>
      <w:r w:rsidRPr="00D83745">
        <w:rPr>
          <w:rFonts w:ascii="Tahoma" w:hAnsi="Tahoma" w:cs="Tahoma"/>
          <w:i/>
          <w:color w:val="1A5280"/>
          <w:sz w:val="22"/>
          <w:szCs w:val="22"/>
        </w:rPr>
        <w:t>’All God’s children’</w:t>
      </w:r>
      <w:r w:rsidRPr="00D83745">
        <w:rPr>
          <w:sz w:val="22"/>
          <w:szCs w:val="22"/>
        </w:rPr>
        <w:t xml:space="preserve">       </w:t>
      </w:r>
    </w:p>
    <w:p w:rsidR="00286CCB" w:rsidRDefault="00286CCB" w:rsidP="008E7884">
      <w:pPr>
        <w:jc w:val="both"/>
        <w:rPr>
          <w:rFonts w:ascii="Arial" w:hAnsi="Arial" w:cs="Arial"/>
          <w:sz w:val="22"/>
          <w:szCs w:val="22"/>
        </w:rPr>
      </w:pPr>
    </w:p>
    <w:p w:rsidR="00286CCB" w:rsidRPr="00DF3EC2" w:rsidRDefault="00286CCB" w:rsidP="00AE1CA8">
      <w:pPr>
        <w:jc w:val="both"/>
        <w:rPr>
          <w:rFonts w:ascii="Arial" w:hAnsi="Arial" w:cs="Arial"/>
        </w:rPr>
      </w:pPr>
      <w:r w:rsidRPr="00DF3EC2">
        <w:rPr>
          <w:rFonts w:ascii="Arial" w:hAnsi="Arial" w:cs="Arial"/>
        </w:rPr>
        <w:t>Our Ref:DS</w:t>
      </w:r>
      <w:bookmarkStart w:id="0" w:name="_GoBack"/>
      <w:bookmarkEnd w:id="0"/>
      <w:r w:rsidRPr="00DF3EC2">
        <w:rPr>
          <w:rFonts w:ascii="Arial" w:hAnsi="Arial" w:cs="Arial"/>
        </w:rPr>
        <w:t>/lc</w:t>
      </w:r>
    </w:p>
    <w:p w:rsidR="00286CCB" w:rsidRPr="00DF3EC2" w:rsidRDefault="00286CCB" w:rsidP="00AE1CA8">
      <w:pPr>
        <w:jc w:val="both"/>
        <w:rPr>
          <w:rFonts w:ascii="Arial" w:hAnsi="Arial" w:cs="Arial"/>
        </w:rPr>
      </w:pPr>
    </w:p>
    <w:p w:rsidR="00286CCB" w:rsidRPr="00DF3EC2" w:rsidRDefault="00286CCB" w:rsidP="00AE1CA8">
      <w:pPr>
        <w:jc w:val="both"/>
        <w:rPr>
          <w:rFonts w:ascii="Arial" w:hAnsi="Arial" w:cs="Arial"/>
        </w:rPr>
      </w:pPr>
      <w:r w:rsidRPr="00DF3EC2">
        <w:rPr>
          <w:rFonts w:ascii="Arial" w:hAnsi="Arial" w:cs="Arial"/>
        </w:rPr>
        <w:t>5 January 2015</w:t>
      </w:r>
    </w:p>
    <w:p w:rsidR="00286CCB" w:rsidRPr="00DF3EC2" w:rsidRDefault="00286CCB" w:rsidP="00AE1CA8">
      <w:pPr>
        <w:jc w:val="both"/>
        <w:rPr>
          <w:rFonts w:ascii="Arial" w:hAnsi="Arial" w:cs="Arial"/>
        </w:rPr>
      </w:pPr>
    </w:p>
    <w:p w:rsidR="00286CCB" w:rsidRPr="00DF3EC2" w:rsidRDefault="00286CCB" w:rsidP="00AE1CA8">
      <w:pPr>
        <w:jc w:val="both"/>
        <w:rPr>
          <w:rFonts w:ascii="Arial" w:hAnsi="Arial" w:cs="Arial"/>
        </w:rPr>
      </w:pPr>
    </w:p>
    <w:p w:rsidR="00286CCB" w:rsidRDefault="00286CCB" w:rsidP="00AE1CA8">
      <w:pPr>
        <w:jc w:val="both"/>
        <w:rPr>
          <w:rFonts w:ascii="Arial" w:hAnsi="Arial" w:cs="Arial"/>
        </w:rPr>
      </w:pPr>
      <w:r w:rsidRPr="00DF3EC2">
        <w:rPr>
          <w:rFonts w:ascii="Arial" w:hAnsi="Arial" w:cs="Arial"/>
        </w:rPr>
        <w:t>Dear Headteacher</w:t>
      </w:r>
    </w:p>
    <w:p w:rsidR="00286CCB" w:rsidRDefault="00286CCB" w:rsidP="00AE1CA8">
      <w:pPr>
        <w:jc w:val="both"/>
        <w:rPr>
          <w:rFonts w:ascii="Arial" w:hAnsi="Arial" w:cs="Arial"/>
        </w:rPr>
      </w:pPr>
    </w:p>
    <w:p w:rsidR="00286CCB" w:rsidRPr="00AE1CA8" w:rsidRDefault="00286CCB" w:rsidP="00AE1CA8">
      <w:pPr>
        <w:jc w:val="both"/>
        <w:rPr>
          <w:rFonts w:ascii="Arial" w:hAnsi="Arial" w:cs="Arial"/>
          <w:b/>
        </w:rPr>
      </w:pPr>
      <w:r w:rsidRPr="00AE1CA8">
        <w:rPr>
          <w:rFonts w:ascii="Arial" w:hAnsi="Arial" w:cs="Arial"/>
          <w:b/>
        </w:rPr>
        <w:t>Re:</w:t>
      </w:r>
      <w:r w:rsidRPr="00AE1CA8">
        <w:rPr>
          <w:rFonts w:ascii="Arial" w:hAnsi="Arial" w:cs="Arial"/>
          <w:b/>
        </w:rPr>
        <w:tab/>
        <w:t>Admission Policy</w:t>
      </w:r>
    </w:p>
    <w:p w:rsidR="00286CCB" w:rsidRDefault="00286CCB" w:rsidP="008E7884">
      <w:pPr>
        <w:jc w:val="both"/>
        <w:rPr>
          <w:rFonts w:ascii="Arial" w:hAnsi="Arial" w:cs="Arial"/>
          <w:sz w:val="22"/>
          <w:szCs w:val="22"/>
        </w:rPr>
      </w:pPr>
    </w:p>
    <w:p w:rsidR="00286CCB" w:rsidRDefault="00286CCB" w:rsidP="008E7884">
      <w:pPr>
        <w:jc w:val="both"/>
        <w:rPr>
          <w:rFonts w:ascii="Arial" w:hAnsi="Arial" w:cs="Arial"/>
          <w:sz w:val="22"/>
          <w:szCs w:val="22"/>
        </w:rPr>
      </w:pPr>
    </w:p>
    <w:p w:rsidR="00286CCB" w:rsidRPr="00DF3EC2" w:rsidRDefault="00286CCB" w:rsidP="00AE1CA8">
      <w:pPr>
        <w:jc w:val="both"/>
        <w:rPr>
          <w:rFonts w:ascii="Arial" w:hAnsi="Arial" w:cs="Arial"/>
        </w:rPr>
      </w:pPr>
      <w:r w:rsidRPr="00DF3EC2">
        <w:rPr>
          <w:rFonts w:ascii="Arial" w:hAnsi="Arial" w:cs="Arial"/>
        </w:rPr>
        <w:t>The Governors of Immanuel College would like to give notice of changes to its Admission Policy for the academic year 2016-2017.</w:t>
      </w:r>
    </w:p>
    <w:p w:rsidR="00286CCB" w:rsidRPr="00DF3EC2" w:rsidRDefault="00286CCB" w:rsidP="00AE1CA8">
      <w:pPr>
        <w:jc w:val="both"/>
        <w:rPr>
          <w:rFonts w:ascii="Arial" w:hAnsi="Arial" w:cs="Arial"/>
        </w:rPr>
      </w:pPr>
    </w:p>
    <w:p w:rsidR="00286CCB" w:rsidRPr="00DF3EC2" w:rsidRDefault="00286CCB" w:rsidP="00AE1CA8">
      <w:pPr>
        <w:jc w:val="both"/>
        <w:rPr>
          <w:rFonts w:ascii="Arial" w:hAnsi="Arial" w:cs="Arial"/>
        </w:rPr>
      </w:pPr>
      <w:r w:rsidRPr="00DF3EC2">
        <w:rPr>
          <w:rFonts w:ascii="Arial" w:hAnsi="Arial" w:cs="Arial"/>
        </w:rPr>
        <w:t xml:space="preserve">Full details of the proposed policy can be found attached to this email and on the school website at: </w:t>
      </w:r>
      <w:hyperlink r:id="rId7" w:history="1">
        <w:r w:rsidRPr="00DF3EC2">
          <w:rPr>
            <w:rStyle w:val="Hyperlink"/>
            <w:rFonts w:ascii="Arial" w:hAnsi="Arial" w:cs="Arial"/>
          </w:rPr>
          <w:t>www.immanuelcollege.net</w:t>
        </w:r>
      </w:hyperlink>
    </w:p>
    <w:p w:rsidR="00286CCB" w:rsidRPr="00DF3EC2" w:rsidRDefault="00286CCB" w:rsidP="00AE1CA8">
      <w:pPr>
        <w:jc w:val="both"/>
        <w:rPr>
          <w:rFonts w:ascii="Arial" w:hAnsi="Arial" w:cs="Arial"/>
        </w:rPr>
      </w:pPr>
    </w:p>
    <w:p w:rsidR="00286CCB" w:rsidRPr="00DF3EC2" w:rsidRDefault="00286CCB" w:rsidP="00AE1CA8">
      <w:pPr>
        <w:jc w:val="both"/>
        <w:rPr>
          <w:rFonts w:ascii="Arial" w:hAnsi="Arial" w:cs="Arial"/>
        </w:rPr>
      </w:pPr>
      <w:r w:rsidRPr="00DF3EC2">
        <w:rPr>
          <w:rFonts w:ascii="Arial" w:hAnsi="Arial" w:cs="Arial"/>
        </w:rPr>
        <w:t>If a hard copy is required, please contact Katherine Cocksedge at the school’s address below.</w:t>
      </w:r>
    </w:p>
    <w:p w:rsidR="00286CCB" w:rsidRPr="00DF3EC2" w:rsidRDefault="00286CCB" w:rsidP="00AE1CA8">
      <w:pPr>
        <w:jc w:val="both"/>
        <w:rPr>
          <w:rFonts w:ascii="Arial" w:hAnsi="Arial" w:cs="Arial"/>
        </w:rPr>
      </w:pPr>
    </w:p>
    <w:p w:rsidR="00286CCB" w:rsidRPr="00DF3EC2" w:rsidRDefault="00286CCB" w:rsidP="00AE1CA8">
      <w:pPr>
        <w:jc w:val="both"/>
        <w:rPr>
          <w:rFonts w:ascii="Arial" w:hAnsi="Arial" w:cs="Arial"/>
        </w:rPr>
      </w:pPr>
      <w:r w:rsidRPr="00DF3EC2">
        <w:rPr>
          <w:rFonts w:ascii="Arial" w:hAnsi="Arial" w:cs="Arial"/>
        </w:rPr>
        <w:t>The consultation period begins on January 5</w:t>
      </w:r>
      <w:r w:rsidRPr="00DF3EC2">
        <w:rPr>
          <w:rFonts w:ascii="Arial" w:hAnsi="Arial" w:cs="Arial"/>
          <w:vertAlign w:val="superscript"/>
        </w:rPr>
        <w:t>th</w:t>
      </w:r>
      <w:r w:rsidRPr="00DF3EC2">
        <w:rPr>
          <w:rFonts w:ascii="Arial" w:hAnsi="Arial" w:cs="Arial"/>
        </w:rPr>
        <w:t xml:space="preserve"> 2015 and closes on March 1</w:t>
      </w:r>
      <w:r w:rsidRPr="00DF3EC2">
        <w:rPr>
          <w:rFonts w:ascii="Arial" w:hAnsi="Arial" w:cs="Arial"/>
          <w:vertAlign w:val="superscript"/>
        </w:rPr>
        <w:t>st</w:t>
      </w:r>
      <w:r w:rsidRPr="00DF3EC2">
        <w:rPr>
          <w:rFonts w:ascii="Arial" w:hAnsi="Arial" w:cs="Arial"/>
        </w:rPr>
        <w:t xml:space="preserve"> 2015.  Any comments or queries should be sent by March 2nd to the Revd Stuart Hacking at </w:t>
      </w:r>
      <w:hyperlink r:id="rId8" w:history="1">
        <w:r w:rsidRPr="00DF3EC2">
          <w:rPr>
            <w:rStyle w:val="Hyperlink"/>
            <w:rFonts w:ascii="Arial" w:hAnsi="Arial" w:cs="Arial"/>
          </w:rPr>
          <w:t>stuart.hacking@immanuelcollege.net</w:t>
        </w:r>
      </w:hyperlink>
      <w:r w:rsidRPr="00DF3EC2">
        <w:rPr>
          <w:rFonts w:ascii="Arial" w:hAnsi="Arial" w:cs="Arial"/>
        </w:rPr>
        <w:t xml:space="preserve"> or by post to the school at the address below.</w:t>
      </w:r>
    </w:p>
    <w:p w:rsidR="00286CCB" w:rsidRPr="00DF3EC2" w:rsidRDefault="00286CCB" w:rsidP="00AE1CA8">
      <w:pPr>
        <w:jc w:val="both"/>
        <w:rPr>
          <w:rFonts w:ascii="Arial" w:hAnsi="Arial" w:cs="Arial"/>
          <w:b/>
        </w:rPr>
      </w:pPr>
    </w:p>
    <w:p w:rsidR="00286CCB" w:rsidRPr="00DF3EC2" w:rsidRDefault="00286CCB" w:rsidP="00AE1CA8">
      <w:pPr>
        <w:jc w:val="both"/>
        <w:rPr>
          <w:rFonts w:ascii="Arial" w:hAnsi="Arial" w:cs="Arial"/>
        </w:rPr>
      </w:pPr>
    </w:p>
    <w:p w:rsidR="00286CCB" w:rsidRPr="00DF3EC2" w:rsidRDefault="00286CCB" w:rsidP="00AE1CA8">
      <w:pPr>
        <w:jc w:val="both"/>
        <w:rPr>
          <w:rFonts w:ascii="Arial" w:hAnsi="Arial" w:cs="Arial"/>
        </w:rPr>
      </w:pPr>
      <w:r w:rsidRPr="00DF3EC2">
        <w:rPr>
          <w:rFonts w:ascii="Arial" w:hAnsi="Arial" w:cs="Arial"/>
        </w:rPr>
        <w:t>Yours sincerely</w:t>
      </w:r>
    </w:p>
    <w:p w:rsidR="00286CCB" w:rsidRPr="00DF3EC2" w:rsidRDefault="00286CCB" w:rsidP="00AE1CA8">
      <w:pPr>
        <w:jc w:val="both"/>
        <w:rPr>
          <w:rFonts w:ascii="Arial" w:hAnsi="Arial" w:cs="Arial"/>
        </w:rPr>
      </w:pPr>
    </w:p>
    <w:p w:rsidR="00286CCB" w:rsidRPr="00DF3EC2" w:rsidRDefault="00286CCB" w:rsidP="00AE1CA8">
      <w:pPr>
        <w:framePr w:wrap="auto" w:vAnchor="page" w:hAnchor="page" w:x="4331" w:y="4780"/>
        <w:widowControl w:val="0"/>
        <w:autoSpaceDE w:val="0"/>
        <w:autoSpaceDN w:val="0"/>
        <w:adjustRightInd w:val="0"/>
        <w:jc w:val="both"/>
        <w:rPr>
          <w:rFonts w:ascii="Arial" w:hAnsi="Arial" w:cs="Arial"/>
        </w:rPr>
      </w:pPr>
    </w:p>
    <w:p w:rsidR="00286CCB" w:rsidRPr="00DF3EC2" w:rsidRDefault="00286CCB" w:rsidP="00AE1CA8">
      <w:pPr>
        <w:jc w:val="both"/>
        <w:rPr>
          <w:rFonts w:ascii="Arial" w:hAnsi="Arial" w:cs="Arial"/>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i1025" type="#_x0000_t75" style="width:117.75pt;height:54pt;visibility:visible">
            <v:imagedata r:id="rId9" o:title=""/>
          </v:shape>
        </w:pict>
      </w:r>
    </w:p>
    <w:p w:rsidR="00286CCB" w:rsidRPr="00DF3EC2" w:rsidRDefault="00286CCB" w:rsidP="00AE1CA8">
      <w:pPr>
        <w:jc w:val="both"/>
        <w:rPr>
          <w:rFonts w:ascii="Arial" w:hAnsi="Arial" w:cs="Arial"/>
        </w:rPr>
      </w:pPr>
      <w:r w:rsidRPr="00DF3EC2">
        <w:rPr>
          <w:rFonts w:ascii="Arial" w:hAnsi="Arial" w:cs="Arial"/>
        </w:rPr>
        <w:t>Chair of Governors</w:t>
      </w:r>
    </w:p>
    <w:p w:rsidR="00286CCB" w:rsidRPr="00DF3EC2" w:rsidRDefault="00286CCB" w:rsidP="00AE1CA8">
      <w:pPr>
        <w:jc w:val="both"/>
        <w:rPr>
          <w:rFonts w:ascii="Arial" w:hAnsi="Arial" w:cs="Arial"/>
        </w:rPr>
      </w:pPr>
    </w:p>
    <w:p w:rsidR="00286CCB" w:rsidRPr="008E7884" w:rsidRDefault="00286CCB" w:rsidP="00AE1CA8">
      <w:pPr>
        <w:jc w:val="both"/>
        <w:rPr>
          <w:sz w:val="22"/>
          <w:szCs w:val="22"/>
        </w:rPr>
      </w:pPr>
    </w:p>
    <w:p w:rsidR="00286CCB" w:rsidRPr="008E7884" w:rsidRDefault="00286CCB" w:rsidP="00AE1CA8">
      <w:pPr>
        <w:rPr>
          <w:rFonts w:ascii="Tahoma" w:hAnsi="Tahoma" w:cs="Tahoma"/>
          <w:i/>
          <w:color w:val="1A5280"/>
          <w:sz w:val="22"/>
          <w:szCs w:val="22"/>
        </w:rPr>
      </w:pPr>
    </w:p>
    <w:p w:rsidR="00286CCB" w:rsidRPr="00C83444" w:rsidRDefault="00286CCB" w:rsidP="008E7884">
      <w:pPr>
        <w:jc w:val="both"/>
        <w:rPr>
          <w:rFonts w:ascii="Arial" w:hAnsi="Arial" w:cs="Arial"/>
          <w:sz w:val="22"/>
          <w:szCs w:val="22"/>
        </w:rPr>
      </w:pPr>
    </w:p>
    <w:p w:rsidR="00286CCB" w:rsidRPr="00C83444" w:rsidRDefault="00286CCB" w:rsidP="008E7884">
      <w:pPr>
        <w:jc w:val="both"/>
        <w:rPr>
          <w:rFonts w:ascii="Arial" w:hAnsi="Arial" w:cs="Arial"/>
          <w:sz w:val="22"/>
          <w:szCs w:val="22"/>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Default="00286CCB" w:rsidP="008E7884">
      <w:pPr>
        <w:rPr>
          <w:rFonts w:ascii="Tahoma" w:hAnsi="Tahoma" w:cs="Tahoma"/>
          <w:i/>
          <w:color w:val="1A5280"/>
          <w:sz w:val="20"/>
          <w:szCs w:val="20"/>
        </w:rPr>
      </w:pPr>
    </w:p>
    <w:p w:rsidR="00286CCB" w:rsidRPr="0025444F" w:rsidRDefault="00286CCB" w:rsidP="00402B40">
      <w:r>
        <w:rPr>
          <w:noProof/>
        </w:rPr>
        <w:pict>
          <v:shape id="_x0000_s1026" type="#_x0000_t75" style="position:absolute;margin-left:-17.4pt;margin-top:13.1pt;width:96pt;height:85.2pt;z-index:251652608" fillcolor="#c9f" strokecolor="white">
            <v:fill color2="#00c"/>
            <v:imagedata r:id="rId10" o:title=""/>
            <v:shadow color="#006"/>
          </v:shape>
        </w:pict>
      </w:r>
    </w:p>
    <w:tbl>
      <w:tblPr>
        <w:tblpPr w:leftFromText="180" w:rightFromText="180" w:vertAnchor="text" w:horzAnchor="page" w:tblpXSpec="center" w:tblpY="7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6758"/>
      </w:tblGrid>
      <w:tr w:rsidR="00286CCB" w:rsidRPr="00A546E1" w:rsidTr="00A81AC7">
        <w:tc>
          <w:tcPr>
            <w:tcW w:w="6758" w:type="dxa"/>
            <w:shd w:val="clear" w:color="auto" w:fill="D9D9D9"/>
          </w:tcPr>
          <w:p w:rsidR="00286CCB" w:rsidRPr="00A546E1" w:rsidRDefault="00286CCB" w:rsidP="00A81AC7">
            <w:pPr>
              <w:jc w:val="center"/>
            </w:pPr>
          </w:p>
          <w:p w:rsidR="00286CCB" w:rsidRPr="00A546E1" w:rsidRDefault="00286CCB" w:rsidP="00A81AC7">
            <w:pPr>
              <w:rPr>
                <w:b/>
                <w:sz w:val="28"/>
                <w:szCs w:val="28"/>
              </w:rPr>
            </w:pPr>
            <w:smartTag w:uri="urn:schemas-microsoft-com:office:smarttags" w:element="PlaceName">
              <w:smartTag w:uri="urn:schemas-microsoft-com:office:smarttags" w:element="place">
                <w:r w:rsidRPr="00A546E1">
                  <w:rPr>
                    <w:b/>
                    <w:sz w:val="28"/>
                    <w:szCs w:val="28"/>
                  </w:rPr>
                  <w:t>IMMANUEL</w:t>
                </w:r>
              </w:smartTag>
              <w:r w:rsidRPr="00A546E1">
                <w:rPr>
                  <w:b/>
                  <w:sz w:val="28"/>
                  <w:szCs w:val="28"/>
                </w:rPr>
                <w:t xml:space="preserve"> </w:t>
              </w:r>
              <w:smartTag w:uri="urn:schemas-microsoft-com:office:smarttags" w:element="PlaceType">
                <w:r w:rsidRPr="00A546E1">
                  <w:rPr>
                    <w:b/>
                    <w:sz w:val="28"/>
                    <w:szCs w:val="28"/>
                  </w:rPr>
                  <w:t>COLLEGE</w:t>
                </w:r>
              </w:smartTag>
            </w:smartTag>
          </w:p>
          <w:p w:rsidR="00286CCB" w:rsidRPr="00A546E1" w:rsidRDefault="00286CCB" w:rsidP="00A81AC7">
            <w:pPr>
              <w:rPr>
                <w:b/>
                <w:sz w:val="28"/>
                <w:szCs w:val="28"/>
              </w:rPr>
            </w:pPr>
            <w:r w:rsidRPr="00A546E1">
              <w:rPr>
                <w:b/>
                <w:sz w:val="28"/>
                <w:szCs w:val="28"/>
              </w:rPr>
              <w:t>ADMISSIONS POLICY</w:t>
            </w:r>
          </w:p>
          <w:p w:rsidR="00286CCB" w:rsidRPr="00A546E1" w:rsidRDefault="00286CCB" w:rsidP="00A81AC7">
            <w:pPr>
              <w:rPr>
                <w:b/>
              </w:rPr>
            </w:pPr>
            <w:r w:rsidRPr="00A546E1">
              <w:rPr>
                <w:b/>
                <w:sz w:val="28"/>
                <w:szCs w:val="28"/>
              </w:rPr>
              <w:t>2016-2017</w:t>
            </w:r>
          </w:p>
          <w:p w:rsidR="00286CCB" w:rsidRPr="00A546E1" w:rsidRDefault="00286CCB" w:rsidP="00A81AC7"/>
        </w:tc>
      </w:tr>
    </w:tbl>
    <w:p w:rsidR="00286CCB" w:rsidRPr="0025444F" w:rsidRDefault="00286CCB" w:rsidP="00402B40"/>
    <w:p w:rsidR="00286CCB" w:rsidRDefault="00286CCB" w:rsidP="00402B40">
      <w:r w:rsidRPr="0025444F">
        <w:tab/>
      </w:r>
    </w:p>
    <w:p w:rsidR="00286CCB" w:rsidRDefault="00286CCB" w:rsidP="00402B40"/>
    <w:p w:rsidR="00286CCB" w:rsidRDefault="00286CCB" w:rsidP="00402B40"/>
    <w:p w:rsidR="00286CCB" w:rsidRDefault="00286CCB" w:rsidP="00402B40"/>
    <w:p w:rsidR="00286CCB" w:rsidRDefault="00286CCB" w:rsidP="00402B40"/>
    <w:p w:rsidR="00286CCB" w:rsidRPr="0025444F" w:rsidRDefault="00286CCB" w:rsidP="00402B40"/>
    <w:p w:rsidR="00286CCB" w:rsidRPr="0025444F" w:rsidRDefault="00286CCB" w:rsidP="00402B40"/>
    <w:p w:rsidR="00286CCB" w:rsidRPr="00A546E1" w:rsidRDefault="00286CCB" w:rsidP="00402B40">
      <w:pPr>
        <w:pStyle w:val="Heading2"/>
      </w:pPr>
      <w:r>
        <w:t xml:space="preserve">The Christian Ethos of </w:t>
      </w:r>
      <w:smartTag w:uri="urn:schemas-microsoft-com:office:smarttags" w:element="place">
        <w:smartTag w:uri="urn:schemas-microsoft-com:office:smarttags" w:element="PlaceName">
          <w:r>
            <w:t>Immanuel</w:t>
          </w:r>
        </w:smartTag>
        <w:r>
          <w:t xml:space="preserve"> </w:t>
        </w:r>
        <w:smartTag w:uri="urn:schemas-microsoft-com:office:smarttags" w:element="PlaceType">
          <w:r>
            <w:t>College</w:t>
          </w:r>
        </w:smartTag>
      </w:smartTag>
    </w:p>
    <w:p w:rsidR="00286CCB" w:rsidRPr="0025444F" w:rsidRDefault="00286CCB" w:rsidP="00402B40">
      <w:pPr>
        <w:jc w:val="both"/>
      </w:pPr>
      <w:r w:rsidRPr="0025444F">
        <w:t>Immanuel means ‘God with us’.  At Immanuel we believe that we are ‘All God’s Children’</w:t>
      </w:r>
    </w:p>
    <w:p w:rsidR="00286CCB" w:rsidRPr="0025444F" w:rsidRDefault="00286CCB" w:rsidP="00402B40"/>
    <w:p w:rsidR="00286CCB" w:rsidRPr="00A546E1" w:rsidRDefault="00286CCB" w:rsidP="00402B40">
      <w:pPr>
        <w:pStyle w:val="Heading2"/>
      </w:pPr>
      <w:r w:rsidRPr="00A546E1">
        <w:t>Aims of Policy</w:t>
      </w:r>
    </w:p>
    <w:p w:rsidR="00286CCB" w:rsidRPr="0025444F" w:rsidRDefault="00286CCB" w:rsidP="00402B40">
      <w:pPr>
        <w:jc w:val="both"/>
      </w:pPr>
      <w:r w:rsidRPr="0025444F">
        <w:t>To outline College policy regarding admissions</w:t>
      </w:r>
    </w:p>
    <w:p w:rsidR="00286CCB" w:rsidRPr="0025444F" w:rsidRDefault="00286CCB" w:rsidP="00402B40"/>
    <w:p w:rsidR="00286CCB" w:rsidRPr="00A546E1" w:rsidRDefault="00286CCB" w:rsidP="00402B40">
      <w:pPr>
        <w:pStyle w:val="Heading2"/>
      </w:pPr>
      <w:r w:rsidRPr="00A546E1">
        <w:t xml:space="preserve">Policy Statement  </w:t>
      </w:r>
    </w:p>
    <w:p w:rsidR="00286CCB" w:rsidRPr="0025444F" w:rsidRDefault="00286CCB" w:rsidP="00402B40">
      <w:pPr>
        <w:jc w:val="both"/>
      </w:pP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reflecting its Christian ethos, wants to encourage everyone to benefit from its caring, Christian supportive environment. It is open to those who are members of the Church community and those who are members of the local community</w:t>
      </w:r>
      <w:r w:rsidRPr="007B3FEA">
        <w:t xml:space="preserve">.  </w:t>
      </w:r>
      <w:r>
        <w:t>Children with statements of Special E</w:t>
      </w:r>
      <w:r w:rsidRPr="007B3FEA">
        <w:t xml:space="preserve">ducational </w:t>
      </w:r>
      <w:r>
        <w:t>N</w:t>
      </w:r>
      <w:r w:rsidRPr="007B3FEA">
        <w:t xml:space="preserve">eed or Education Health Care Plans, naming </w:t>
      </w:r>
      <w:smartTag w:uri="urn:schemas-microsoft-com:office:smarttags" w:element="PlaceType">
        <w:smartTag w:uri="urn:schemas-microsoft-com:office:smarttags" w:element="PlaceType">
          <w:r w:rsidRPr="007B3FEA">
            <w:t>Immanuel</w:t>
          </w:r>
        </w:smartTag>
        <w:r w:rsidRPr="007B3FEA">
          <w:t xml:space="preserve"> </w:t>
        </w:r>
        <w:smartTag w:uri="urn:schemas-microsoft-com:office:smarttags" w:element="PlaceType">
          <w:r w:rsidRPr="007B3FEA">
            <w:t>College</w:t>
          </w:r>
        </w:smartTag>
      </w:smartTag>
      <w:r w:rsidRPr="007B3FEA">
        <w:t>, will be allocated a place at the school.</w:t>
      </w:r>
      <w:r w:rsidRPr="0025444F">
        <w:t xml:space="preserve"> This is a statutory entitlement (under Section 324 of Education Act 1996) and is not part of the oversubscription criteria.</w:t>
      </w:r>
    </w:p>
    <w:p w:rsidR="00286CCB" w:rsidRPr="0025444F" w:rsidRDefault="00286CCB" w:rsidP="00402B40"/>
    <w:p w:rsidR="00286CCB" w:rsidRPr="0025444F" w:rsidRDefault="00286CCB" w:rsidP="00402B40">
      <w:pPr>
        <w:jc w:val="both"/>
      </w:pPr>
      <w:r w:rsidRPr="0025444F">
        <w:t xml:space="preserve">We are a Voluntary Aided Church of England school and therefore the governors are the admissions authority for the school. The admission </w:t>
      </w:r>
      <w:r w:rsidRPr="00376749">
        <w:t>number for Years 7 – 11 is 240 per year group</w:t>
      </w:r>
      <w:r w:rsidRPr="0025444F">
        <w:t xml:space="preserve"> and governors will apply the following policy only in the event that there are more applications than places available. </w:t>
      </w:r>
    </w:p>
    <w:p w:rsidR="00286CCB" w:rsidRPr="0025444F" w:rsidRDefault="00286CCB" w:rsidP="00402B40"/>
    <w:p w:rsidR="00286CCB" w:rsidRPr="00A546E1" w:rsidRDefault="00286CCB" w:rsidP="00402B40">
      <w:pPr>
        <w:pStyle w:val="Heading1"/>
      </w:pPr>
      <w:r w:rsidRPr="00A546E1">
        <w:t>APPLICATIONS TO YEARS 7-11</w:t>
      </w:r>
    </w:p>
    <w:p w:rsidR="00286CCB" w:rsidRPr="0025444F" w:rsidRDefault="00286CCB" w:rsidP="00402B40"/>
    <w:p w:rsidR="00286CCB" w:rsidRPr="00A546E1" w:rsidRDefault="00286CCB" w:rsidP="00402B40">
      <w:pPr>
        <w:pStyle w:val="Heading3"/>
      </w:pPr>
      <w:r w:rsidRPr="00A546E1">
        <w:t>Priority 1</w:t>
      </w:r>
    </w:p>
    <w:p w:rsidR="00286CCB" w:rsidRPr="0025444F" w:rsidRDefault="00286CCB" w:rsidP="00402B40">
      <w:pPr>
        <w:jc w:val="both"/>
      </w:pP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xml:space="preserve"> gives first priority to all stude</w:t>
      </w:r>
      <w:r>
        <w:t>nts who are in Local Authority Looked A</w:t>
      </w:r>
      <w:r w:rsidRPr="0025444F">
        <w:t>fter care including Adopted children</w:t>
      </w:r>
      <w:r>
        <w:t>; those with a R</w:t>
      </w:r>
      <w:r w:rsidRPr="0025444F">
        <w:t xml:space="preserve">esidency </w:t>
      </w:r>
      <w:r>
        <w:t>O</w:t>
      </w:r>
      <w:r w:rsidRPr="0025444F">
        <w:t>rder, Child Ar</w:t>
      </w:r>
      <w:r>
        <w:t>rangement Order and those with Special G</w:t>
      </w:r>
      <w:r w:rsidRPr="0025444F">
        <w:t>uardianship immediately following being ‘Looked After’</w:t>
      </w:r>
    </w:p>
    <w:p w:rsidR="00286CCB" w:rsidRPr="0025444F" w:rsidRDefault="00286CCB" w:rsidP="00402B40"/>
    <w:p w:rsidR="00286CCB" w:rsidRPr="0025444F" w:rsidRDefault="00286CCB" w:rsidP="00402B40">
      <w:pPr>
        <w:rPr>
          <w:i/>
        </w:rPr>
      </w:pPr>
      <w:r w:rsidRPr="0025444F">
        <w:rPr>
          <w:i/>
        </w:rPr>
        <w:t xml:space="preserve">After this allocation, places will be offered as follows: </w:t>
      </w:r>
    </w:p>
    <w:p w:rsidR="00286CCB" w:rsidRPr="0025444F" w:rsidRDefault="00286CCB" w:rsidP="00402B40"/>
    <w:p w:rsidR="00286CCB" w:rsidRPr="00A546E1" w:rsidRDefault="00286CCB" w:rsidP="00402B40">
      <w:pPr>
        <w:pStyle w:val="Heading3"/>
      </w:pPr>
      <w:r w:rsidRPr="00A546E1">
        <w:t>Priority 2: ‘Church Places’ Category</w:t>
      </w:r>
    </w:p>
    <w:p w:rsidR="00286CCB" w:rsidRPr="0025444F" w:rsidRDefault="00286CCB" w:rsidP="00402B40">
      <w:pPr>
        <w:jc w:val="both"/>
        <w:rPr>
          <w:i/>
        </w:rPr>
      </w:pPr>
      <w:r w:rsidRPr="0025444F">
        <w:rPr>
          <w:i/>
        </w:rPr>
        <w:t xml:space="preserve">Up to 50% of the remaining places will be allocated in the following order: </w:t>
      </w:r>
    </w:p>
    <w:p w:rsidR="00286CCB" w:rsidRPr="0025444F" w:rsidRDefault="00286CCB" w:rsidP="00402B40">
      <w:pPr>
        <w:numPr>
          <w:ilvl w:val="0"/>
          <w:numId w:val="4"/>
        </w:numPr>
        <w:jc w:val="both"/>
      </w:pPr>
      <w:r w:rsidRPr="0025444F">
        <w:t>Frequent worshippers at a Christian</w:t>
      </w:r>
      <w:r w:rsidRPr="0025444F">
        <w:rPr>
          <w:vertAlign w:val="superscript"/>
        </w:rPr>
        <w:t>1</w:t>
      </w:r>
      <w:r w:rsidRPr="0025444F">
        <w:t> church. The worshipper may be the child, or one or more parents/carers. A frequent worshipper is one who attends worship at least twice a month or more frequently at a Christian</w:t>
      </w:r>
      <w:r w:rsidRPr="0025444F">
        <w:rPr>
          <w:vertAlign w:val="superscript"/>
        </w:rPr>
        <w:t>1</w:t>
      </w:r>
      <w:r w:rsidRPr="0025444F">
        <w:t xml:space="preserve"> church for the last two years.</w:t>
      </w:r>
      <w:r w:rsidRPr="0025444F">
        <w:rPr>
          <w:vertAlign w:val="superscript"/>
        </w:rPr>
        <w:t>4</w:t>
      </w:r>
      <w:r w:rsidRPr="0025444F">
        <w:t> </w:t>
      </w:r>
    </w:p>
    <w:p w:rsidR="00286CCB" w:rsidRPr="0025444F" w:rsidRDefault="00286CCB" w:rsidP="00402B40">
      <w:pPr>
        <w:jc w:val="both"/>
      </w:pPr>
    </w:p>
    <w:p w:rsidR="00286CCB" w:rsidRPr="0025444F" w:rsidRDefault="00286CCB" w:rsidP="00402B40">
      <w:pPr>
        <w:numPr>
          <w:ilvl w:val="0"/>
          <w:numId w:val="4"/>
        </w:numPr>
        <w:jc w:val="both"/>
      </w:pPr>
      <w:r w:rsidRPr="0025444F">
        <w:t>Regular but not frequent worshippers at a Christian</w:t>
      </w:r>
      <w:r w:rsidRPr="0025444F">
        <w:rPr>
          <w:vertAlign w:val="superscript"/>
        </w:rPr>
        <w:t>1</w:t>
      </w:r>
      <w:r w:rsidRPr="0025444F">
        <w:t> church. The worshipper may be the child, or one or more parents/carers.  A regular worshipper is one who attends worship at least once a month at a Christian</w:t>
      </w:r>
      <w:r w:rsidRPr="0025444F">
        <w:rPr>
          <w:vertAlign w:val="superscript"/>
        </w:rPr>
        <w:t>1</w:t>
      </w:r>
      <w:r w:rsidRPr="0025444F">
        <w:t> church for the last two years.</w:t>
      </w:r>
      <w:r w:rsidRPr="0025444F">
        <w:rPr>
          <w:vertAlign w:val="superscript"/>
        </w:rPr>
        <w:t>4</w:t>
      </w:r>
      <w:r w:rsidRPr="0025444F">
        <w:t> </w:t>
      </w:r>
    </w:p>
    <w:p w:rsidR="00286CCB" w:rsidRPr="0025444F" w:rsidRDefault="00286CCB" w:rsidP="00402B40"/>
    <w:p w:rsidR="00286CCB" w:rsidRPr="0025444F" w:rsidRDefault="00286CCB" w:rsidP="00402B40">
      <w:pPr>
        <w:numPr>
          <w:ilvl w:val="0"/>
          <w:numId w:val="4"/>
        </w:numPr>
        <w:jc w:val="both"/>
      </w:pPr>
      <w:r w:rsidRPr="0025444F">
        <w:t>Children who have had a service of baptism, blessing or dedication within a Christian</w:t>
      </w:r>
      <w:r w:rsidRPr="0025444F">
        <w:rPr>
          <w:vertAlign w:val="superscript"/>
        </w:rPr>
        <w:t>1</w:t>
      </w:r>
      <w:r w:rsidRPr="0025444F">
        <w:t xml:space="preserve"> church. </w:t>
      </w:r>
    </w:p>
    <w:p w:rsidR="00286CCB" w:rsidRPr="0025444F" w:rsidRDefault="00286CCB" w:rsidP="00402B40"/>
    <w:p w:rsidR="00286CCB" w:rsidRPr="0025444F" w:rsidRDefault="00286CCB" w:rsidP="00402B40">
      <w:pPr>
        <w:numPr>
          <w:ilvl w:val="0"/>
          <w:numId w:val="4"/>
        </w:numPr>
      </w:pPr>
      <w:r w:rsidRPr="0025444F">
        <w:t>Children who are at the time of application pupils at a Church of England school within the school’s Priority Area</w:t>
      </w:r>
      <w:r w:rsidRPr="0025444F">
        <w:rPr>
          <w:vertAlign w:val="superscript"/>
        </w:rPr>
        <w:t>5</w:t>
      </w:r>
      <w:r w:rsidRPr="0025444F">
        <w:t xml:space="preserve"> (see list C in the appendix).</w:t>
      </w:r>
    </w:p>
    <w:p w:rsidR="00286CCB" w:rsidRPr="0025444F" w:rsidRDefault="00286CCB" w:rsidP="00402B40"/>
    <w:p w:rsidR="00286CCB" w:rsidRPr="0025444F" w:rsidRDefault="00286CCB" w:rsidP="00402B40">
      <w:pPr>
        <w:numPr>
          <w:ilvl w:val="0"/>
          <w:numId w:val="4"/>
        </w:numPr>
        <w:jc w:val="both"/>
      </w:pPr>
      <w:r w:rsidRPr="0025444F">
        <w:t>Children who are at the time of application pupils at a Catholic Primary inside the school’s Priority Admission Area</w:t>
      </w:r>
      <w:r w:rsidRPr="0025444F">
        <w:rPr>
          <w:vertAlign w:val="superscript"/>
        </w:rPr>
        <w:t>5</w:t>
      </w:r>
      <w:r w:rsidRPr="0025444F">
        <w:t xml:space="preserve"> (see list D in the appendix).</w:t>
      </w:r>
    </w:p>
    <w:p w:rsidR="00286CCB" w:rsidRPr="0025444F" w:rsidRDefault="00286CCB" w:rsidP="00402B40"/>
    <w:p w:rsidR="00286CCB" w:rsidRPr="0025444F" w:rsidRDefault="00286CCB" w:rsidP="00402B40">
      <w:pPr>
        <w:numPr>
          <w:ilvl w:val="0"/>
          <w:numId w:val="4"/>
        </w:numPr>
        <w:jc w:val="both"/>
      </w:pPr>
      <w:r w:rsidRPr="0025444F">
        <w:t>Children who are at the time of application pupils at one of the Church of England schools outside of the school’s Priority Admission Area</w:t>
      </w:r>
      <w:r w:rsidRPr="0025444F">
        <w:rPr>
          <w:vertAlign w:val="superscript"/>
        </w:rPr>
        <w:t>5</w:t>
      </w:r>
      <w:r w:rsidRPr="0025444F">
        <w:t xml:space="preserve"> but within the Airedale or Bradford North deaneries in the Bradford Episcopal Area of the Anglican Diocese of Le</w:t>
      </w:r>
      <w:r>
        <w:t>eds [</w:t>
      </w:r>
      <w:r w:rsidRPr="0025444F">
        <w:t>West Yorkshire and the Dales</w:t>
      </w:r>
      <w:r>
        <w:t>]</w:t>
      </w:r>
      <w:r w:rsidRPr="0025444F">
        <w:t xml:space="preserve"> or who attend Calverley Church of England VA Primary School (see list E in the appendix).</w:t>
      </w:r>
    </w:p>
    <w:p w:rsidR="00286CCB" w:rsidRPr="0025444F" w:rsidRDefault="00286CCB" w:rsidP="00402B40"/>
    <w:p w:rsidR="00286CCB" w:rsidRPr="0025444F" w:rsidRDefault="00286CCB" w:rsidP="00402B40">
      <w:pPr>
        <w:numPr>
          <w:ilvl w:val="0"/>
          <w:numId w:val="4"/>
        </w:numPr>
        <w:jc w:val="both"/>
      </w:pPr>
      <w:r w:rsidRPr="0025444F">
        <w:t>Children who are at the time of application pupils at a Catholic Primary school outside the school’s Priority Admission Area</w:t>
      </w:r>
      <w:r w:rsidRPr="0025444F">
        <w:rPr>
          <w:vertAlign w:val="superscript"/>
        </w:rPr>
        <w:t>5</w:t>
      </w:r>
      <w:r w:rsidRPr="0025444F">
        <w:t xml:space="preserve"> but within the Airedale or Bradford North deaneries in the Bradford Episcopal Area of</w:t>
      </w:r>
      <w:r>
        <w:t xml:space="preserve"> the Anglican Diocese of Leeds [West Yorkshire and the Dales]</w:t>
      </w:r>
      <w:r w:rsidRPr="0025444F">
        <w:t xml:space="preserve"> (see list F in the appendix).</w:t>
      </w:r>
    </w:p>
    <w:p w:rsidR="00286CCB" w:rsidRPr="0025444F" w:rsidRDefault="00286CCB" w:rsidP="00402B40"/>
    <w:p w:rsidR="00286CCB" w:rsidRPr="0025444F" w:rsidRDefault="00286CCB" w:rsidP="00402B40">
      <w:pPr>
        <w:numPr>
          <w:ilvl w:val="0"/>
          <w:numId w:val="4"/>
        </w:numPr>
        <w:jc w:val="both"/>
      </w:pPr>
      <w:r w:rsidRPr="0025444F">
        <w:t xml:space="preserve">Those children of </w:t>
      </w: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xml:space="preserve"> staff who have shown their commitment to the church school ethos by working at the school for two years or more at the time at which the application is made.</w:t>
      </w:r>
    </w:p>
    <w:p w:rsidR="00286CCB" w:rsidRPr="0025444F" w:rsidRDefault="00286CCB" w:rsidP="00402B40"/>
    <w:p w:rsidR="00286CCB" w:rsidRPr="0025444F" w:rsidRDefault="00286CCB" w:rsidP="00402B40">
      <w:pPr>
        <w:rPr>
          <w:i/>
        </w:rPr>
      </w:pPr>
      <w:r w:rsidRPr="0025444F">
        <w:rPr>
          <w:i/>
        </w:rPr>
        <w:t xml:space="preserve">In the event of oversubscription in any one of the above oversubscription criteria the following tie breakers will be used:  </w:t>
      </w:r>
    </w:p>
    <w:p w:rsidR="00286CCB" w:rsidRPr="0025444F" w:rsidRDefault="00286CCB" w:rsidP="00402B40">
      <w:pPr>
        <w:jc w:val="both"/>
      </w:pPr>
      <w:r w:rsidRPr="0025444F">
        <w:rPr>
          <w:b/>
        </w:rPr>
        <w:t>Tie Breaker 1:</w:t>
      </w:r>
      <w:r w:rsidRPr="0025444F">
        <w:t xml:space="preserve"> those children who have a brother or sister</w:t>
      </w:r>
      <w:r w:rsidRPr="0025444F">
        <w:rPr>
          <w:vertAlign w:val="superscript"/>
        </w:rPr>
        <w:t>3</w:t>
      </w:r>
      <w:r w:rsidRPr="0025444F">
        <w:t xml:space="preserve"> already attending Immanuel who will be continuing at the College in the year for which the applicant will be admitted.</w:t>
      </w:r>
    </w:p>
    <w:p w:rsidR="00286CCB" w:rsidRPr="0025444F" w:rsidRDefault="00286CCB" w:rsidP="00402B40">
      <w:pPr>
        <w:jc w:val="both"/>
      </w:pPr>
      <w:r w:rsidRPr="0025444F">
        <w:rPr>
          <w:b/>
        </w:rPr>
        <w:t>Tie Breaker 2:</w:t>
      </w:r>
      <w:r w:rsidRPr="0025444F">
        <w:t xml:space="preserve"> those children who have a permanent address nearest</w:t>
      </w:r>
      <w:r w:rsidRPr="0025444F">
        <w:rPr>
          <w:vertAlign w:val="superscript"/>
        </w:rPr>
        <w:t>2</w:t>
      </w:r>
      <w:r w:rsidRPr="0025444F">
        <w:t xml:space="preserve"> to Immanuel.  </w:t>
      </w:r>
    </w:p>
    <w:p w:rsidR="00286CCB" w:rsidRPr="0025444F" w:rsidRDefault="00286CCB" w:rsidP="00402B40">
      <w:pPr>
        <w:jc w:val="both"/>
      </w:pPr>
      <w:r w:rsidRPr="0025444F">
        <w:rPr>
          <w:b/>
        </w:rPr>
        <w:t>Tie Breaker 3:</w:t>
      </w:r>
      <w:r w:rsidRPr="0025444F">
        <w:t xml:space="preserve"> In the unlikely event of two or more applicants living equidistant from the school, the remaining places will be allocated by the drawing of lots</w:t>
      </w:r>
    </w:p>
    <w:p w:rsidR="00286CCB" w:rsidRPr="0025444F" w:rsidRDefault="00286CCB" w:rsidP="00402B40"/>
    <w:p w:rsidR="00286CCB" w:rsidRPr="0025444F" w:rsidRDefault="00286CCB" w:rsidP="00402B40">
      <w:pPr>
        <w:jc w:val="both"/>
        <w:rPr>
          <w:b/>
        </w:rPr>
      </w:pPr>
      <w:r w:rsidRPr="0025444F">
        <w:rPr>
          <w:b/>
        </w:rPr>
        <w:t>Any unallocated places within the ‘Church Places’ will be added to the number of ‘Community Places’ available</w:t>
      </w:r>
    </w:p>
    <w:p w:rsidR="00286CCB" w:rsidRPr="0025444F" w:rsidRDefault="00286CCB" w:rsidP="00402B40"/>
    <w:p w:rsidR="00286CCB" w:rsidRPr="0025444F" w:rsidRDefault="00286CCB" w:rsidP="00402B40">
      <w:pPr>
        <w:jc w:val="both"/>
      </w:pPr>
      <w:r w:rsidRPr="0025444F">
        <w:t xml:space="preserve">Applications for places within this ‘Church Places’ category of Priority 2 should be supported by the Supplementary Form (Appendix A) and the Minister’s Confidential Reference Form (Appendix B) completed by the relevant Vicar/Minister. The forms are published below as Appendix A and Appendix B and can be obtained from </w:t>
      </w: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xml:space="preserve"> and also from the Local Authority. The completed supplementary forms should be returned to </w:t>
      </w: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xml:space="preserve"> by 31 October 2015. Please note: if the sole grounds for applying for a church place is attendance at a </w:t>
      </w:r>
      <w:r w:rsidRPr="00376749">
        <w:t>Church of England or Catholic</w:t>
      </w:r>
      <w:r w:rsidRPr="0025444F">
        <w:t xml:space="preserve"> school, it is not necessary to complete a Supplementary Form. </w:t>
      </w:r>
    </w:p>
    <w:p w:rsidR="00286CCB" w:rsidRPr="0025444F" w:rsidRDefault="00286CCB" w:rsidP="00402B40"/>
    <w:p w:rsidR="00286CCB" w:rsidRPr="0025444F" w:rsidRDefault="00286CCB" w:rsidP="00402B40">
      <w:pPr>
        <w:jc w:val="both"/>
        <w:rPr>
          <w:b/>
        </w:rPr>
      </w:pPr>
      <w:r w:rsidRPr="0025444F">
        <w:rPr>
          <w:b/>
        </w:rPr>
        <w:t>Please note it is the parental responsibility to ensure that the Supplementary form is submitted to the school, failure to do this will result in the application being ranked within ‘Community Places’ below.</w:t>
      </w:r>
    </w:p>
    <w:p w:rsidR="00286CCB" w:rsidRPr="0025444F" w:rsidRDefault="00286CCB" w:rsidP="00402B40"/>
    <w:p w:rsidR="00286CCB" w:rsidRPr="0025444F" w:rsidRDefault="00286CCB" w:rsidP="00402B40"/>
    <w:p w:rsidR="00286CCB" w:rsidRPr="00A546E1" w:rsidRDefault="00286CCB" w:rsidP="00402B40">
      <w:pPr>
        <w:pStyle w:val="Heading3"/>
      </w:pPr>
      <w:r w:rsidRPr="00A546E1">
        <w:t>Priority 2: ‘Community Places’ Category</w:t>
      </w:r>
    </w:p>
    <w:p w:rsidR="00286CCB" w:rsidRPr="0025444F" w:rsidRDefault="00286CCB" w:rsidP="00402B40">
      <w:pPr>
        <w:rPr>
          <w:i/>
        </w:rPr>
      </w:pPr>
      <w:r w:rsidRPr="0025444F">
        <w:rPr>
          <w:i/>
        </w:rPr>
        <w:t>Up to 50% of the remaining places will be allocated in the following order:</w:t>
      </w:r>
    </w:p>
    <w:p w:rsidR="00286CCB" w:rsidRPr="0025444F" w:rsidRDefault="00286CCB" w:rsidP="00402B40">
      <w:pPr>
        <w:numPr>
          <w:ilvl w:val="0"/>
          <w:numId w:val="5"/>
        </w:numPr>
        <w:jc w:val="both"/>
      </w:pPr>
      <w:r w:rsidRPr="0025444F">
        <w:t>Those children whose permanent address is inside the local authority’s Priority Admission Area</w:t>
      </w:r>
      <w:r w:rsidRPr="0025444F">
        <w:rPr>
          <w:vertAlign w:val="superscript"/>
        </w:rPr>
        <w:t>5</w:t>
      </w:r>
      <w:r w:rsidRPr="0025444F">
        <w:t xml:space="preserve"> for </w:t>
      </w:r>
      <w:smartTag w:uri="urn:schemas-microsoft-com:office:smarttags" w:element="PlaceType">
        <w:r w:rsidRPr="0025444F">
          <w:t>Immanuel</w:t>
        </w:r>
      </w:smartTag>
      <w:r w:rsidRPr="0025444F">
        <w:t xml:space="preserve"> </w:t>
      </w:r>
      <w:smartTag w:uri="urn:schemas-microsoft-com:office:smarttags" w:element="PlaceType">
        <w:r w:rsidRPr="0025444F">
          <w:t>College</w:t>
        </w:r>
      </w:smartTag>
      <w:r w:rsidRPr="0025444F">
        <w:t xml:space="preserve"> and have a brother or sister</w:t>
      </w:r>
      <w:r w:rsidRPr="0025444F">
        <w:rPr>
          <w:vertAlign w:val="superscript"/>
        </w:rPr>
        <w:t>3</w:t>
      </w:r>
      <w:r w:rsidRPr="0025444F">
        <w:t xml:space="preserve"> already attending </w:t>
      </w: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xml:space="preserve"> who will be continuing at the College in the year for which the application is made.</w:t>
      </w:r>
    </w:p>
    <w:p w:rsidR="00286CCB" w:rsidRPr="0025444F" w:rsidRDefault="00286CCB" w:rsidP="00402B40"/>
    <w:p w:rsidR="00286CCB" w:rsidRPr="0025444F" w:rsidRDefault="00286CCB" w:rsidP="00402B40">
      <w:pPr>
        <w:numPr>
          <w:ilvl w:val="0"/>
          <w:numId w:val="5"/>
        </w:numPr>
        <w:jc w:val="both"/>
      </w:pPr>
      <w:r w:rsidRPr="0025444F">
        <w:t>Those children whose permanent address is inside the local authority’s Priority Admission Area</w:t>
      </w:r>
      <w:r w:rsidRPr="0025444F">
        <w:rPr>
          <w:vertAlign w:val="superscript"/>
        </w:rPr>
        <w:t>5</w:t>
      </w:r>
      <w:r w:rsidRPr="0025444F">
        <w:t xml:space="preserve"> for </w:t>
      </w: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xml:space="preserve">. </w:t>
      </w:r>
    </w:p>
    <w:p w:rsidR="00286CCB" w:rsidRPr="0025444F" w:rsidRDefault="00286CCB" w:rsidP="00402B40"/>
    <w:p w:rsidR="00286CCB" w:rsidRPr="0025444F" w:rsidRDefault="00286CCB" w:rsidP="00402B40">
      <w:pPr>
        <w:numPr>
          <w:ilvl w:val="0"/>
          <w:numId w:val="5"/>
        </w:numPr>
        <w:jc w:val="both"/>
      </w:pPr>
      <w:r w:rsidRPr="0025444F">
        <w:t>Those children whose permanent address is outside the local authority’s Priority Admission Area</w:t>
      </w:r>
      <w:r w:rsidRPr="0025444F">
        <w:rPr>
          <w:vertAlign w:val="superscript"/>
        </w:rPr>
        <w:t>5</w:t>
      </w:r>
      <w:r w:rsidRPr="0025444F">
        <w:t xml:space="preserve"> for </w:t>
      </w:r>
      <w:smartTag w:uri="urn:schemas-microsoft-com:office:smarttags" w:element="PlaceType">
        <w:r w:rsidRPr="0025444F">
          <w:t>Immanuel</w:t>
        </w:r>
      </w:smartTag>
      <w:r w:rsidRPr="0025444F">
        <w:t xml:space="preserve"> </w:t>
      </w:r>
      <w:smartTag w:uri="urn:schemas-microsoft-com:office:smarttags" w:element="PlaceType">
        <w:r w:rsidRPr="0025444F">
          <w:t>College</w:t>
        </w:r>
      </w:smartTag>
      <w:r w:rsidRPr="0025444F">
        <w:t xml:space="preserve"> and have a brother or sister</w:t>
      </w:r>
      <w:r w:rsidRPr="0025444F">
        <w:rPr>
          <w:vertAlign w:val="superscript"/>
        </w:rPr>
        <w:t>3</w:t>
      </w:r>
      <w:r w:rsidRPr="0025444F">
        <w:t xml:space="preserve"> already attending </w:t>
      </w: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 xml:space="preserve"> who will be continuing at the College in the year for which the application is made. </w:t>
      </w:r>
    </w:p>
    <w:p w:rsidR="00286CCB" w:rsidRPr="0025444F" w:rsidRDefault="00286CCB" w:rsidP="00402B40"/>
    <w:p w:rsidR="00286CCB" w:rsidRPr="0025444F" w:rsidRDefault="00286CCB" w:rsidP="00402B40">
      <w:pPr>
        <w:numPr>
          <w:ilvl w:val="0"/>
          <w:numId w:val="5"/>
        </w:numPr>
        <w:jc w:val="both"/>
      </w:pPr>
      <w:r w:rsidRPr="0025444F">
        <w:t>Those children whose permanent address is outside the local authority’s Priority Admission Area</w:t>
      </w:r>
      <w:r w:rsidRPr="0025444F">
        <w:rPr>
          <w:vertAlign w:val="superscript"/>
        </w:rPr>
        <w:t>5</w:t>
      </w:r>
      <w:r w:rsidRPr="0025444F">
        <w:t xml:space="preserve"> for </w:t>
      </w:r>
      <w:smartTag w:uri="urn:schemas-microsoft-com:office:smarttags" w:element="PlaceType">
        <w:r w:rsidRPr="0025444F">
          <w:t>Immanuel</w:t>
        </w:r>
      </w:smartTag>
      <w:r w:rsidRPr="0025444F">
        <w:t xml:space="preserve"> </w:t>
      </w:r>
      <w:smartTag w:uri="urn:schemas-microsoft-com:office:smarttags" w:element="PlaceType">
        <w:r w:rsidRPr="0025444F">
          <w:t>College</w:t>
        </w:r>
      </w:smartTag>
      <w:r w:rsidRPr="0025444F">
        <w:t xml:space="preserve"> and have a permanent address nearest</w:t>
      </w:r>
      <w:r w:rsidRPr="0025444F">
        <w:rPr>
          <w:vertAlign w:val="superscript"/>
        </w:rPr>
        <w:t>2</w:t>
      </w:r>
      <w:r w:rsidRPr="0025444F">
        <w:t xml:space="preserve"> to </w:t>
      </w:r>
      <w:smartTag w:uri="urn:schemas-microsoft-com:office:smarttags" w:element="PlaceType">
        <w:smartTag w:uri="urn:schemas-microsoft-com:office:smarttags" w:element="PlaceType">
          <w:r w:rsidRPr="0025444F">
            <w:t>Immanuel</w:t>
          </w:r>
        </w:smartTag>
        <w:r w:rsidRPr="0025444F">
          <w:t xml:space="preserve"> </w:t>
        </w:r>
        <w:smartTag w:uri="urn:schemas-microsoft-com:office:smarttags" w:element="PlaceType">
          <w:r w:rsidRPr="0025444F">
            <w:t>College</w:t>
          </w:r>
        </w:smartTag>
      </w:smartTag>
      <w:r w:rsidRPr="0025444F">
        <w:t>.</w:t>
      </w:r>
    </w:p>
    <w:p w:rsidR="00286CCB" w:rsidRPr="0025444F" w:rsidRDefault="00286CCB" w:rsidP="00402B40"/>
    <w:p w:rsidR="00286CCB" w:rsidRPr="0025444F" w:rsidRDefault="00286CCB" w:rsidP="00402B40">
      <w:pPr>
        <w:jc w:val="both"/>
        <w:rPr>
          <w:i/>
        </w:rPr>
      </w:pPr>
      <w:r w:rsidRPr="0025444F">
        <w:rPr>
          <w:i/>
        </w:rPr>
        <w:t xml:space="preserve">In the event of oversubscription in any one of the above oversubscription criteria the following tie breakers will be used: </w:t>
      </w:r>
    </w:p>
    <w:p w:rsidR="00286CCB" w:rsidRPr="0025444F" w:rsidRDefault="00286CCB" w:rsidP="00402B40">
      <w:pPr>
        <w:jc w:val="both"/>
      </w:pPr>
      <w:r w:rsidRPr="0025444F">
        <w:rPr>
          <w:b/>
        </w:rPr>
        <w:t>Tie Breaker 1:</w:t>
      </w:r>
      <w:r w:rsidRPr="0025444F">
        <w:t xml:space="preserve"> Those children whose permanent home address is nearest</w:t>
      </w:r>
      <w:r w:rsidRPr="0025444F">
        <w:rPr>
          <w:vertAlign w:val="superscript"/>
        </w:rPr>
        <w:t>2</w:t>
      </w:r>
      <w:r w:rsidRPr="0025444F">
        <w:t xml:space="preserve"> to the school.  </w:t>
      </w:r>
    </w:p>
    <w:p w:rsidR="00286CCB" w:rsidRPr="0025444F" w:rsidRDefault="00286CCB" w:rsidP="00402B40">
      <w:pPr>
        <w:jc w:val="both"/>
      </w:pPr>
      <w:r w:rsidRPr="0025444F">
        <w:rPr>
          <w:b/>
        </w:rPr>
        <w:t>Tie Breaker 2:</w:t>
      </w:r>
      <w:r w:rsidRPr="0025444F">
        <w:t xml:space="preserve"> In the unlikely event of two or more applicants living equidistant from the school, the remaining places will be allocated by the drawing of lots.</w:t>
      </w:r>
    </w:p>
    <w:p w:rsidR="00286CCB" w:rsidRPr="0025444F" w:rsidRDefault="00286CCB" w:rsidP="00402B40"/>
    <w:p w:rsidR="00286CCB" w:rsidRPr="0025444F" w:rsidRDefault="00286CCB" w:rsidP="00402B40">
      <w:pPr>
        <w:jc w:val="both"/>
        <w:rPr>
          <w:b/>
        </w:rPr>
      </w:pPr>
      <w:r w:rsidRPr="0025444F">
        <w:rPr>
          <w:b/>
        </w:rPr>
        <w:t>Any unallocated places within the ‘Community Places’ will be added to the number of ‘Church Places’ available.</w:t>
      </w:r>
    </w:p>
    <w:p w:rsidR="00286CCB" w:rsidRPr="0025444F" w:rsidRDefault="00286CCB" w:rsidP="00402B40"/>
    <w:p w:rsidR="00286CCB" w:rsidRPr="00A546E1" w:rsidRDefault="00286CCB" w:rsidP="00402B40">
      <w:pPr>
        <w:pStyle w:val="Heading2"/>
      </w:pPr>
      <w:r w:rsidRPr="00A546E1">
        <w:t>Right of appeal</w:t>
      </w:r>
    </w:p>
    <w:p w:rsidR="00286CCB" w:rsidRPr="0025444F" w:rsidRDefault="00286CCB" w:rsidP="00402B40">
      <w:pPr>
        <w:jc w:val="both"/>
      </w:pPr>
      <w:r w:rsidRPr="0025444F">
        <w:t xml:space="preserve">Unsuccessful applicants have the right of appeal to an independent appeals panel.  Appeal forms are available from the Local Authority’s Admission Team, telephone 01274 385967. Appeals should be made in writing within 20 days of receipt of the letter and sent to the address on the form. </w:t>
      </w:r>
    </w:p>
    <w:p w:rsidR="00286CCB" w:rsidRPr="0025444F" w:rsidRDefault="00286CCB" w:rsidP="00402B40"/>
    <w:p w:rsidR="00286CCB" w:rsidRPr="00A546E1" w:rsidRDefault="00286CCB" w:rsidP="00402B40">
      <w:pPr>
        <w:pStyle w:val="Heading1"/>
      </w:pPr>
      <w:r w:rsidRPr="00A546E1">
        <w:t>APPLICATIONS TO POST 16</w:t>
      </w:r>
    </w:p>
    <w:p w:rsidR="00286CCB" w:rsidRPr="0025444F" w:rsidRDefault="00286CCB" w:rsidP="00402B40">
      <w:pPr>
        <w:jc w:val="both"/>
      </w:pPr>
      <w:r w:rsidRPr="0025444F">
        <w:t>All existing year 11 students at Immanuel College who wish to enrol for post 16 places are entitled to do so, providing that an appropriate viable course is available and students meet the requirements for entry to the chosen post 16 courses.</w:t>
      </w:r>
    </w:p>
    <w:p w:rsidR="00286CCB" w:rsidRPr="0025444F" w:rsidRDefault="00286CCB" w:rsidP="00402B40"/>
    <w:p w:rsidR="00286CCB" w:rsidRPr="00A546E1" w:rsidRDefault="00286CCB" w:rsidP="00402B40">
      <w:pPr>
        <w:pStyle w:val="Heading3"/>
      </w:pPr>
      <w:r w:rsidRPr="00A546E1">
        <w:t>External applications for a place in year 12</w:t>
      </w:r>
    </w:p>
    <w:p w:rsidR="00286CCB" w:rsidRPr="0025444F" w:rsidRDefault="00286CCB" w:rsidP="00402B40">
      <w:pPr>
        <w:jc w:val="both"/>
      </w:pPr>
      <w:r w:rsidRPr="0025444F">
        <w:t xml:space="preserve">Places are available for external applicants. Places will be offered subject to appropriate, viable courses being available and students meeting the entry requirements. </w:t>
      </w:r>
    </w:p>
    <w:p w:rsidR="00286CCB" w:rsidRPr="0025444F" w:rsidRDefault="00286CCB" w:rsidP="00402B40">
      <w:pPr>
        <w:jc w:val="both"/>
      </w:pPr>
      <w:r w:rsidRPr="0025444F">
        <w:t>The maximum number of places from other schools for academic year 2016 -17 will be 26 students.</w:t>
      </w:r>
    </w:p>
    <w:p w:rsidR="00286CCB" w:rsidRPr="0025444F" w:rsidRDefault="00286CCB" w:rsidP="00402B40">
      <w:pPr>
        <w:jc w:val="both"/>
      </w:pPr>
      <w:r w:rsidRPr="0025444F">
        <w:t xml:space="preserve">If the number of external applicants exceeds the number of places available, the over-subscription criteria for pupils entering Year 7 will apply. </w:t>
      </w:r>
    </w:p>
    <w:p w:rsidR="00286CCB" w:rsidRPr="0025444F" w:rsidRDefault="00286CCB" w:rsidP="00402B40"/>
    <w:p w:rsidR="00286CCB" w:rsidRPr="00A546E1" w:rsidRDefault="00286CCB" w:rsidP="00402B40">
      <w:pPr>
        <w:pStyle w:val="Heading3"/>
      </w:pPr>
      <w:r w:rsidRPr="00A546E1">
        <w:t>The application process for external candidates is as follows:</w:t>
      </w:r>
    </w:p>
    <w:p w:rsidR="00286CCB" w:rsidRPr="0025444F" w:rsidRDefault="00286CCB" w:rsidP="00402B40">
      <w:pPr>
        <w:numPr>
          <w:ilvl w:val="0"/>
          <w:numId w:val="6"/>
        </w:numPr>
        <w:jc w:val="both"/>
      </w:pPr>
      <w:r w:rsidRPr="0025444F">
        <w:t>Post 16 application form (appendix G) provided by the school office, completed and returned by Jan 31st 2016</w:t>
      </w:r>
    </w:p>
    <w:p w:rsidR="00286CCB" w:rsidRPr="0025444F" w:rsidRDefault="00286CCB" w:rsidP="00402B40">
      <w:pPr>
        <w:numPr>
          <w:ilvl w:val="0"/>
          <w:numId w:val="7"/>
        </w:numPr>
        <w:jc w:val="both"/>
      </w:pPr>
      <w:r w:rsidRPr="0025444F">
        <w:t>Student invited for an interview to discuss provisional subject choices appropriate to the student’s ability, interests and predicted GCSE results up to October half term 2016</w:t>
      </w:r>
    </w:p>
    <w:p w:rsidR="00286CCB" w:rsidRPr="0025444F" w:rsidRDefault="00286CCB" w:rsidP="00402B40">
      <w:pPr>
        <w:numPr>
          <w:ilvl w:val="0"/>
          <w:numId w:val="7"/>
        </w:numPr>
        <w:jc w:val="both"/>
      </w:pPr>
      <w:r w:rsidRPr="0025444F">
        <w:t>Letter of acceptance sent after the interview.</w:t>
      </w:r>
    </w:p>
    <w:p w:rsidR="00286CCB" w:rsidRPr="0025444F" w:rsidRDefault="00286CCB" w:rsidP="00402B40">
      <w:pPr>
        <w:numPr>
          <w:ilvl w:val="0"/>
          <w:numId w:val="7"/>
        </w:numPr>
        <w:jc w:val="both"/>
      </w:pPr>
      <w:r w:rsidRPr="0025444F">
        <w:t>Current school contacted for information on predicted grades (appendix H)</w:t>
      </w:r>
    </w:p>
    <w:p w:rsidR="00286CCB" w:rsidRPr="0025444F" w:rsidRDefault="00286CCB" w:rsidP="00402B40">
      <w:pPr>
        <w:numPr>
          <w:ilvl w:val="0"/>
          <w:numId w:val="7"/>
        </w:numPr>
        <w:jc w:val="both"/>
      </w:pPr>
      <w:r w:rsidRPr="0025444F">
        <w:t>Students to provide proof of external examination results before attending Immanuel College Post 16 provision.</w:t>
      </w:r>
    </w:p>
    <w:p w:rsidR="00286CCB" w:rsidRPr="0025444F" w:rsidRDefault="00286CCB" w:rsidP="00402B40"/>
    <w:p w:rsidR="00286CCB" w:rsidRPr="00A546E1" w:rsidRDefault="00286CCB" w:rsidP="00402B40">
      <w:pPr>
        <w:pStyle w:val="Heading1"/>
      </w:pPr>
      <w:r>
        <w:t>Footn</w:t>
      </w:r>
      <w:r w:rsidRPr="00A546E1">
        <w:t xml:space="preserve">otes </w:t>
      </w:r>
    </w:p>
    <w:p w:rsidR="00286CCB" w:rsidRPr="0025444F" w:rsidRDefault="00286CCB" w:rsidP="00402B40">
      <w:pPr>
        <w:numPr>
          <w:ilvl w:val="0"/>
          <w:numId w:val="8"/>
        </w:numPr>
        <w:jc w:val="both"/>
      </w:pPr>
      <w:r w:rsidRPr="0025444F">
        <w:rPr>
          <w:b/>
          <w:i/>
        </w:rPr>
        <w:t>Christian</w:t>
      </w:r>
      <w:r w:rsidRPr="0025444F">
        <w:t xml:space="preserve"> in this policy is defined by those churches who are members of the ‘Churches Together in Britain and Ireland’ or who assent to the Nicene Creed.</w:t>
      </w:r>
    </w:p>
    <w:p w:rsidR="00286CCB" w:rsidRPr="0025444F" w:rsidRDefault="00286CCB" w:rsidP="00402B40">
      <w:pPr>
        <w:numPr>
          <w:ilvl w:val="0"/>
          <w:numId w:val="8"/>
        </w:numPr>
        <w:jc w:val="both"/>
      </w:pPr>
      <w:r w:rsidRPr="0025444F">
        <w:rPr>
          <w:b/>
          <w:i/>
        </w:rPr>
        <w:t>Nearest</w:t>
      </w:r>
      <w:r w:rsidRPr="0025444F">
        <w:t xml:space="preserve"> in this policy is calculated by a direct line from the Ordnance Survey address point of the child’s permanent address to the main Reception entrance of Immanuel College as defined by the computer software used by Bradford Local Authority</w:t>
      </w:r>
    </w:p>
    <w:p w:rsidR="00286CCB" w:rsidRPr="0025444F" w:rsidRDefault="00286CCB" w:rsidP="00402B40">
      <w:pPr>
        <w:numPr>
          <w:ilvl w:val="0"/>
          <w:numId w:val="8"/>
        </w:numPr>
        <w:jc w:val="both"/>
      </w:pPr>
      <w:r w:rsidRPr="0025444F">
        <w:rPr>
          <w:b/>
          <w:i/>
        </w:rPr>
        <w:t>Brother or sister</w:t>
      </w:r>
      <w:r w:rsidRPr="0025444F">
        <w:t xml:space="preserve"> in this policy are brothers or sisters who are blood relations, step brothers and sisters and adopted and fostered children who live at the same address.</w:t>
      </w:r>
    </w:p>
    <w:p w:rsidR="00286CCB" w:rsidRPr="0025444F" w:rsidRDefault="00286CCB" w:rsidP="00402B40">
      <w:pPr>
        <w:numPr>
          <w:ilvl w:val="0"/>
          <w:numId w:val="8"/>
        </w:numPr>
        <w:jc w:val="both"/>
      </w:pPr>
      <w:r w:rsidRPr="0025444F">
        <w:rPr>
          <w:b/>
          <w:i/>
        </w:rPr>
        <w:t>Two years</w:t>
      </w:r>
      <w:r w:rsidRPr="0025444F">
        <w:t xml:space="preserve"> in this policy means that if a child or parent/carer has moved place of worship within the two years the previous place of worship can be used but this must be evidenced by another Minister’s Confidential Reference.</w:t>
      </w:r>
    </w:p>
    <w:p w:rsidR="00286CCB" w:rsidRPr="0025444F" w:rsidRDefault="00286CCB" w:rsidP="00402B40">
      <w:pPr>
        <w:numPr>
          <w:ilvl w:val="0"/>
          <w:numId w:val="8"/>
        </w:numPr>
        <w:jc w:val="both"/>
      </w:pPr>
      <w:r w:rsidRPr="0025444F">
        <w:rPr>
          <w:b/>
          <w:i/>
        </w:rPr>
        <w:t>Priority Admission Area</w:t>
      </w:r>
      <w:r w:rsidRPr="0025444F">
        <w:t xml:space="preserve"> in this policy is defined by the area shown by the map attached at the end of this policy (Appendix I) and is also on the school’s and Bradford Council’s website:- (http://bso.bradford.gov.uk/council/Schools/CMSPage.aspx?mid=2163). </w:t>
      </w:r>
    </w:p>
    <w:p w:rsidR="00286CCB" w:rsidRPr="0025444F" w:rsidRDefault="00286CCB" w:rsidP="00402B40"/>
    <w:p w:rsidR="00286CCB" w:rsidRPr="0025444F" w:rsidRDefault="00286CCB" w:rsidP="00402B40"/>
    <w:p w:rsidR="00286CCB" w:rsidRPr="00A546E1" w:rsidRDefault="00286CCB" w:rsidP="00402B40">
      <w:pPr>
        <w:pStyle w:val="Heading1"/>
      </w:pPr>
      <w:r w:rsidRPr="00A546E1">
        <w:t>Notes for “Transition” Admissions for September start for Year 7</w:t>
      </w:r>
    </w:p>
    <w:p w:rsidR="00286CCB" w:rsidRPr="0025444F" w:rsidRDefault="00286CCB" w:rsidP="00402B40">
      <w:pPr>
        <w:jc w:val="both"/>
      </w:pPr>
    </w:p>
    <w:p w:rsidR="00286CCB" w:rsidRPr="0025444F" w:rsidRDefault="00286CCB" w:rsidP="00402B40">
      <w:pPr>
        <w:jc w:val="both"/>
      </w:pPr>
      <w:r w:rsidRPr="0025444F">
        <w:t xml:space="preserve">Please note that in the case of any Year 6 student applying for a Year 7 ‘Community Place’ at Immanuel, the applicant should name Immanuel on the Common Application Form.  </w:t>
      </w:r>
    </w:p>
    <w:p w:rsidR="00286CCB" w:rsidRPr="0025444F" w:rsidRDefault="00286CCB" w:rsidP="00402B40"/>
    <w:p w:rsidR="00286CCB" w:rsidRPr="0025444F" w:rsidRDefault="00286CCB" w:rsidP="00402B40">
      <w:pPr>
        <w:jc w:val="both"/>
      </w:pPr>
      <w:r w:rsidRPr="0025444F">
        <w:t xml:space="preserve">For any Year 6 student applying for a Year 7 ‘Church Place’, Immanuel’s own Supplementary information Form and the Minister’s Confidential Reference form must also be completed.  The Supplementary Form and Minister’s Confidential Reference Form are attached to this policy as Appendix A and Appendix B and are also available from Immanuel College as well as the Local Authority. These should be returned to Immanuel College by the closing date, 31st October 2015. </w:t>
      </w:r>
    </w:p>
    <w:p w:rsidR="00286CCB" w:rsidRPr="0025444F" w:rsidRDefault="00286CCB" w:rsidP="00402B40">
      <w:pPr>
        <w:rPr>
          <w:highlight w:val="cyan"/>
        </w:rPr>
      </w:pPr>
    </w:p>
    <w:p w:rsidR="00286CCB" w:rsidRPr="0025444F" w:rsidRDefault="00286CCB" w:rsidP="00402B40">
      <w:pPr>
        <w:jc w:val="both"/>
      </w:pPr>
      <w:r w:rsidRPr="0025444F">
        <w:t>The closing date for applications is 31 October and national offer date is 1 March unless either of these falls on a weekend or school holiday. In the event that 31 October or 1 March is not a ‘school day’ the date will be the nearest working day after that date</w:t>
      </w:r>
    </w:p>
    <w:p w:rsidR="00286CCB" w:rsidRPr="0025444F" w:rsidRDefault="00286CCB" w:rsidP="00402B40"/>
    <w:p w:rsidR="00286CCB" w:rsidRPr="00A546E1" w:rsidRDefault="00286CCB" w:rsidP="00402B40">
      <w:pPr>
        <w:pStyle w:val="Heading2"/>
      </w:pPr>
      <w:r w:rsidRPr="00A546E1">
        <w:t>Waiting List</w:t>
      </w:r>
    </w:p>
    <w:p w:rsidR="00286CCB" w:rsidRPr="0025444F" w:rsidRDefault="00286CCB" w:rsidP="00402B40">
      <w:pPr>
        <w:jc w:val="both"/>
      </w:pPr>
      <w:r w:rsidRPr="0025444F">
        <w:t xml:space="preserve">Where a Year 6 child is refused an offer of a Year 7 place at Immanuel College due to oversubscription, parents and carers may contact the Local Authority Admissions Team and request that their child’s name be placed on Immanuel College’s waiting list.  The waiting list will be maintained by the Local Authority until December of the academic year for which application was made.  Waiting lists will be maintained in order of the oversubscription criteria.    </w:t>
      </w:r>
    </w:p>
    <w:p w:rsidR="00286CCB" w:rsidRPr="0025444F" w:rsidRDefault="00286CCB" w:rsidP="00402B40"/>
    <w:p w:rsidR="00286CCB" w:rsidRPr="0025444F" w:rsidRDefault="00286CCB" w:rsidP="00402B40"/>
    <w:p w:rsidR="00286CCB" w:rsidRPr="00A546E1" w:rsidRDefault="00286CCB" w:rsidP="00402B40">
      <w:pPr>
        <w:pStyle w:val="Heading1"/>
      </w:pPr>
      <w:r w:rsidRPr="00A546E1">
        <w:t>Notes for Admissions to Years 7-11 at any time of year (in year admissions)</w:t>
      </w:r>
    </w:p>
    <w:p w:rsidR="00286CCB" w:rsidRPr="0025444F" w:rsidRDefault="00286CCB" w:rsidP="00402B40"/>
    <w:p w:rsidR="00286CCB" w:rsidRPr="0025444F" w:rsidRDefault="00286CCB" w:rsidP="00402B40">
      <w:pPr>
        <w:jc w:val="both"/>
      </w:pPr>
      <w:r w:rsidRPr="0025444F">
        <w:t>Any parent or carer who would like to apply for a place at Immanuel College for Years 7-11 at any time other than transition (see above) must complete an ‘in-year common application form’ which is available from the Local Authority and should be returned to them.  If the application is for a church place, a Supplementary Information form and Minister’s Confidential Reference form should also be completed and returned to the Immanuel College. The Supplementary Form and Minister’s Confidential Reference Form are attached to this policy as Appendix A and Appendix B and are also available from Immanuel College as well as the Local Authority and should be returned to Immanuel College separately from the ‘in-year common application form’ after completion.</w:t>
      </w:r>
    </w:p>
    <w:p w:rsidR="00286CCB" w:rsidRPr="0025444F" w:rsidRDefault="00286CCB" w:rsidP="00402B40"/>
    <w:p w:rsidR="00286CCB" w:rsidRPr="0025444F" w:rsidRDefault="00286CCB" w:rsidP="00402B40"/>
    <w:p w:rsidR="00286CCB" w:rsidRPr="0025444F" w:rsidRDefault="00286CCB" w:rsidP="00402B40">
      <w:pPr>
        <w:rPr>
          <w:b/>
        </w:rPr>
      </w:pPr>
      <w:r w:rsidRPr="0025444F">
        <w:rPr>
          <w:b/>
        </w:rPr>
        <w:t xml:space="preserve">Please note that all admissions to Immanuel College for Years 7-11 are co-ordinated by the Local Authority. </w:t>
      </w:r>
    </w:p>
    <w:p w:rsidR="00286CCB" w:rsidRPr="0025444F" w:rsidRDefault="00286CCB" w:rsidP="00402B40"/>
    <w:p w:rsidR="00286CCB" w:rsidRPr="0025444F" w:rsidRDefault="00286CCB" w:rsidP="00402B40"/>
    <w:p w:rsidR="00286CCB" w:rsidRPr="0025444F" w:rsidRDefault="00286CCB" w:rsidP="00402B40"/>
    <w:p w:rsidR="00286CCB" w:rsidRPr="0025444F" w:rsidRDefault="00286CCB" w:rsidP="00402B40"/>
    <w:p w:rsidR="00286CCB" w:rsidRPr="0025444F" w:rsidRDefault="00286CCB" w:rsidP="00402B40"/>
    <w:p w:rsidR="00286CCB" w:rsidRPr="0025444F" w:rsidRDefault="00286CCB" w:rsidP="00402B40"/>
    <w:p w:rsidR="00286CCB" w:rsidRPr="0025444F" w:rsidRDefault="00286CCB" w:rsidP="00402B40"/>
    <w:p w:rsidR="00286CCB" w:rsidRDefault="00286CCB" w:rsidP="00402B40">
      <w:pPr>
        <w:jc w:val="center"/>
        <w:rPr>
          <w:rStyle w:val="BookTitle"/>
          <w:bCs/>
        </w:rPr>
      </w:pPr>
      <w:r w:rsidRPr="0025444F">
        <w:br w:type="page"/>
      </w:r>
      <w:r w:rsidRPr="00376749">
        <w:rPr>
          <w:rStyle w:val="BookTitle"/>
          <w:bCs/>
        </w:rPr>
        <w:t>Appendix A</w:t>
      </w:r>
    </w:p>
    <w:p w:rsidR="00286CCB" w:rsidRPr="007C32E6" w:rsidRDefault="00286CCB" w:rsidP="00402B40">
      <w:pPr>
        <w:jc w:val="center"/>
        <w:rPr>
          <w:b/>
          <w:sz w:val="26"/>
        </w:rPr>
      </w:pPr>
      <w:r>
        <w:rPr>
          <w:noProof/>
        </w:rPr>
        <w:pict>
          <v:shape id="_x0000_s1027" type="#_x0000_t75" alt="Dove-(White)" style="position:absolute;left:0;text-align:left;margin-left:-3.15pt;margin-top:4.7pt;width:110pt;height:66.7pt;z-index:-251653632;visibility:visible">
            <v:imagedata r:id="rId11" o:title=""/>
          </v:shape>
        </w:pict>
      </w:r>
      <w:r w:rsidRPr="007C32E6">
        <w:rPr>
          <w:b/>
          <w:sz w:val="26"/>
        </w:rPr>
        <w:t>IMMANUEL COLLEGE</w:t>
      </w:r>
    </w:p>
    <w:tbl>
      <w:tblPr>
        <w:tblW w:w="105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08"/>
        <w:gridCol w:w="450"/>
        <w:gridCol w:w="720"/>
        <w:gridCol w:w="720"/>
        <w:gridCol w:w="720"/>
        <w:gridCol w:w="1260"/>
        <w:gridCol w:w="63"/>
        <w:gridCol w:w="1197"/>
        <w:gridCol w:w="90"/>
        <w:gridCol w:w="647"/>
        <w:gridCol w:w="463"/>
        <w:gridCol w:w="992"/>
        <w:gridCol w:w="418"/>
        <w:gridCol w:w="574"/>
        <w:gridCol w:w="1171"/>
      </w:tblGrid>
      <w:tr w:rsidR="00286CCB" w:rsidTr="00A81AC7">
        <w:tblPrEx>
          <w:tblCellMar>
            <w:top w:w="0" w:type="dxa"/>
            <w:bottom w:w="0" w:type="dxa"/>
          </w:tblCellMar>
        </w:tblPrEx>
        <w:trPr>
          <w:cantSplit/>
          <w:trHeight w:val="594"/>
          <w:jc w:val="center"/>
        </w:trPr>
        <w:tc>
          <w:tcPr>
            <w:tcW w:w="1558" w:type="dxa"/>
            <w:gridSpan w:val="2"/>
            <w:vMerge w:val="restart"/>
            <w:tcBorders>
              <w:top w:val="nil"/>
              <w:left w:val="nil"/>
              <w:bottom w:val="nil"/>
              <w:right w:val="nil"/>
            </w:tcBorders>
          </w:tcPr>
          <w:p w:rsidR="00286CCB" w:rsidRDefault="00286CCB" w:rsidP="00A81AC7">
            <w:pPr>
              <w:jc w:val="center"/>
            </w:pPr>
            <w:r>
              <w:tab/>
            </w:r>
          </w:p>
        </w:tc>
        <w:tc>
          <w:tcPr>
            <w:tcW w:w="7290" w:type="dxa"/>
            <w:gridSpan w:val="11"/>
            <w:vMerge w:val="restart"/>
            <w:tcBorders>
              <w:top w:val="nil"/>
              <w:left w:val="nil"/>
              <w:right w:val="nil"/>
            </w:tcBorders>
          </w:tcPr>
          <w:p w:rsidR="00286CCB" w:rsidRPr="007C32E6" w:rsidRDefault="00286CCB" w:rsidP="00A81AC7">
            <w:pPr>
              <w:pStyle w:val="Heading3"/>
              <w:jc w:val="center"/>
              <w:rPr>
                <w:b w:val="0"/>
              </w:rPr>
            </w:pPr>
            <w:r w:rsidRPr="007C32E6">
              <w:rPr>
                <w:b w:val="0"/>
              </w:rPr>
              <w:t>SUPPLEMENTARY FORM</w:t>
            </w:r>
          </w:p>
          <w:p w:rsidR="00286CCB" w:rsidRPr="007C32E6" w:rsidRDefault="00286CCB" w:rsidP="00A81AC7">
            <w:pPr>
              <w:jc w:val="center"/>
            </w:pPr>
            <w:r w:rsidRPr="007C32E6">
              <w:t>APPLICATION FOR A CHURCH PLACE</w:t>
            </w:r>
          </w:p>
        </w:tc>
        <w:tc>
          <w:tcPr>
            <w:tcW w:w="1745" w:type="dxa"/>
            <w:gridSpan w:val="2"/>
            <w:tcBorders>
              <w:top w:val="nil"/>
              <w:left w:val="nil"/>
              <w:bottom w:val="dotted" w:sz="4" w:space="0" w:color="auto"/>
              <w:right w:val="nil"/>
            </w:tcBorders>
          </w:tcPr>
          <w:p w:rsidR="00286CCB" w:rsidRDefault="00286CCB" w:rsidP="00A81AC7"/>
        </w:tc>
      </w:tr>
      <w:tr w:rsidR="00286CCB" w:rsidTr="00A81AC7">
        <w:tblPrEx>
          <w:tblCellMar>
            <w:top w:w="0" w:type="dxa"/>
            <w:bottom w:w="0" w:type="dxa"/>
          </w:tblCellMar>
        </w:tblPrEx>
        <w:trPr>
          <w:cantSplit/>
          <w:trHeight w:val="611"/>
          <w:jc w:val="center"/>
        </w:trPr>
        <w:tc>
          <w:tcPr>
            <w:tcW w:w="1558" w:type="dxa"/>
            <w:gridSpan w:val="2"/>
            <w:vMerge/>
            <w:tcBorders>
              <w:left w:val="nil"/>
              <w:bottom w:val="nil"/>
              <w:right w:val="nil"/>
            </w:tcBorders>
          </w:tcPr>
          <w:p w:rsidR="00286CCB" w:rsidRDefault="00286CCB" w:rsidP="00A81AC7">
            <w:pPr>
              <w:jc w:val="center"/>
            </w:pPr>
          </w:p>
        </w:tc>
        <w:tc>
          <w:tcPr>
            <w:tcW w:w="7290" w:type="dxa"/>
            <w:gridSpan w:val="11"/>
            <w:vMerge/>
            <w:tcBorders>
              <w:top w:val="nil"/>
              <w:left w:val="nil"/>
              <w:bottom w:val="nil"/>
              <w:right w:val="nil"/>
            </w:tcBorders>
          </w:tcPr>
          <w:p w:rsidR="00286CCB" w:rsidRDefault="00286CCB" w:rsidP="00A81AC7">
            <w:pPr>
              <w:jc w:val="center"/>
              <w:rPr>
                <w:b/>
              </w:rPr>
            </w:pPr>
          </w:p>
        </w:tc>
        <w:tc>
          <w:tcPr>
            <w:tcW w:w="1745" w:type="dxa"/>
            <w:gridSpan w:val="2"/>
            <w:tcBorders>
              <w:top w:val="dotted" w:sz="4" w:space="0" w:color="auto"/>
              <w:left w:val="nil"/>
              <w:bottom w:val="dotted" w:sz="4" w:space="0" w:color="auto"/>
              <w:right w:val="nil"/>
            </w:tcBorders>
          </w:tcPr>
          <w:p w:rsidR="00286CCB" w:rsidRDefault="00286CCB" w:rsidP="00A81AC7">
            <w:pPr>
              <w:jc w:val="center"/>
            </w:pPr>
            <w:r>
              <w:t>Date Received</w:t>
            </w:r>
          </w:p>
          <w:p w:rsidR="00286CCB" w:rsidRDefault="00286CCB" w:rsidP="00A81AC7">
            <w:pPr>
              <w:tabs>
                <w:tab w:val="left" w:pos="41"/>
              </w:tabs>
              <w:rPr>
                <w:b/>
                <w:bCs/>
              </w:rPr>
            </w:pPr>
          </w:p>
        </w:tc>
      </w:tr>
      <w:tr w:rsidR="00286CCB" w:rsidTr="00A81AC7">
        <w:tblPrEx>
          <w:tblCellMar>
            <w:top w:w="0" w:type="dxa"/>
            <w:bottom w:w="0" w:type="dxa"/>
          </w:tblCellMar>
        </w:tblPrEx>
        <w:trPr>
          <w:trHeight w:val="285"/>
          <w:jc w:val="center"/>
        </w:trPr>
        <w:tc>
          <w:tcPr>
            <w:tcW w:w="1558" w:type="dxa"/>
            <w:gridSpan w:val="2"/>
            <w:tcBorders>
              <w:top w:val="nil"/>
              <w:left w:val="nil"/>
              <w:bottom w:val="nil"/>
              <w:right w:val="nil"/>
            </w:tcBorders>
            <w:vAlign w:val="bottom"/>
          </w:tcPr>
          <w:p w:rsidR="00286CCB" w:rsidRDefault="00286CCB" w:rsidP="00A81AC7">
            <w:pPr>
              <w:pStyle w:val="Heading1"/>
            </w:pPr>
            <w:r>
              <w:t>( CHILD )</w:t>
            </w:r>
          </w:p>
        </w:tc>
        <w:tc>
          <w:tcPr>
            <w:tcW w:w="6872" w:type="dxa"/>
            <w:gridSpan w:val="10"/>
            <w:tcBorders>
              <w:top w:val="nil"/>
              <w:left w:val="nil"/>
              <w:bottom w:val="nil"/>
              <w:right w:val="single" w:sz="6" w:space="0" w:color="auto"/>
            </w:tcBorders>
            <w:vAlign w:val="bottom"/>
          </w:tcPr>
          <w:p w:rsidR="00286CCB" w:rsidRDefault="00286CCB" w:rsidP="00A81AC7">
            <w:r>
              <w:t>First name(s)</w:t>
            </w:r>
          </w:p>
        </w:tc>
        <w:tc>
          <w:tcPr>
            <w:tcW w:w="2163" w:type="dxa"/>
            <w:gridSpan w:val="3"/>
            <w:tcBorders>
              <w:top w:val="single" w:sz="6" w:space="0" w:color="auto"/>
              <w:left w:val="single" w:sz="6" w:space="0" w:color="auto"/>
              <w:bottom w:val="single" w:sz="6" w:space="0" w:color="auto"/>
              <w:right w:val="single" w:sz="6" w:space="0" w:color="auto"/>
            </w:tcBorders>
            <w:vAlign w:val="bottom"/>
          </w:tcPr>
          <w:p w:rsidR="00286CCB" w:rsidRDefault="00286CCB" w:rsidP="00A81AC7">
            <w:pPr>
              <w:pStyle w:val="Heading1"/>
              <w:rPr>
                <w:bCs w:val="0"/>
              </w:rPr>
            </w:pPr>
            <w:r>
              <w:rPr>
                <w:bCs w:val="0"/>
              </w:rPr>
              <w:t>Section 1</w:t>
            </w:r>
          </w:p>
        </w:tc>
      </w:tr>
      <w:tr w:rsidR="00286CCB" w:rsidTr="00A81AC7">
        <w:tblPrEx>
          <w:tblCellMar>
            <w:top w:w="0" w:type="dxa"/>
            <w:bottom w:w="0" w:type="dxa"/>
          </w:tblCellMar>
        </w:tblPrEx>
        <w:trPr>
          <w:trHeight w:val="401"/>
          <w:jc w:val="center"/>
        </w:trPr>
        <w:tc>
          <w:tcPr>
            <w:tcW w:w="1558" w:type="dxa"/>
            <w:gridSpan w:val="2"/>
            <w:tcBorders>
              <w:top w:val="nil"/>
              <w:left w:val="nil"/>
              <w:bottom w:val="nil"/>
              <w:right w:val="nil"/>
            </w:tcBorders>
            <w:vAlign w:val="bottom"/>
          </w:tcPr>
          <w:p w:rsidR="00286CCB" w:rsidRDefault="00286CCB" w:rsidP="00A81AC7">
            <w:pPr>
              <w:pStyle w:val="Heading1"/>
            </w:pPr>
          </w:p>
        </w:tc>
        <w:tc>
          <w:tcPr>
            <w:tcW w:w="6872" w:type="dxa"/>
            <w:gridSpan w:val="10"/>
            <w:tcBorders>
              <w:top w:val="nil"/>
              <w:left w:val="nil"/>
              <w:bottom w:val="nil"/>
              <w:right w:val="nil"/>
            </w:tcBorders>
            <w:vAlign w:val="bottom"/>
          </w:tcPr>
          <w:p w:rsidR="00286CCB" w:rsidRDefault="00286CCB" w:rsidP="00A81AC7">
            <w:r>
              <w:t>Last name</w:t>
            </w:r>
          </w:p>
        </w:tc>
        <w:tc>
          <w:tcPr>
            <w:tcW w:w="2163" w:type="dxa"/>
            <w:gridSpan w:val="3"/>
            <w:tcBorders>
              <w:top w:val="nil"/>
              <w:left w:val="nil"/>
              <w:bottom w:val="nil"/>
              <w:right w:val="nil"/>
            </w:tcBorders>
            <w:vAlign w:val="bottom"/>
          </w:tcPr>
          <w:p w:rsidR="00286CCB" w:rsidRDefault="00286CCB" w:rsidP="00A81AC7"/>
        </w:tc>
      </w:tr>
      <w:tr w:rsidR="00286CCB" w:rsidTr="00A81AC7">
        <w:tblPrEx>
          <w:tblCellMar>
            <w:top w:w="0" w:type="dxa"/>
            <w:bottom w:w="0" w:type="dxa"/>
          </w:tblCellMar>
        </w:tblPrEx>
        <w:trPr>
          <w:trHeight w:val="138"/>
          <w:jc w:val="center"/>
        </w:trPr>
        <w:tc>
          <w:tcPr>
            <w:tcW w:w="1558" w:type="dxa"/>
            <w:gridSpan w:val="2"/>
            <w:tcBorders>
              <w:top w:val="nil"/>
              <w:left w:val="nil"/>
              <w:bottom w:val="nil"/>
              <w:right w:val="nil"/>
            </w:tcBorders>
            <w:vAlign w:val="bottom"/>
          </w:tcPr>
          <w:p w:rsidR="00286CCB" w:rsidRDefault="00286CCB" w:rsidP="00A81AC7">
            <w:r>
              <w:t xml:space="preserve"> </w:t>
            </w:r>
          </w:p>
        </w:tc>
        <w:tc>
          <w:tcPr>
            <w:tcW w:w="6872" w:type="dxa"/>
            <w:gridSpan w:val="10"/>
            <w:tcBorders>
              <w:top w:val="nil"/>
              <w:left w:val="nil"/>
              <w:bottom w:val="nil"/>
              <w:right w:val="nil"/>
            </w:tcBorders>
            <w:vAlign w:val="bottom"/>
          </w:tcPr>
          <w:p w:rsidR="00286CCB" w:rsidRDefault="00286CCB" w:rsidP="00A81AC7"/>
        </w:tc>
        <w:tc>
          <w:tcPr>
            <w:tcW w:w="2163" w:type="dxa"/>
            <w:gridSpan w:val="3"/>
            <w:tcBorders>
              <w:top w:val="nil"/>
              <w:left w:val="nil"/>
              <w:bottom w:val="nil"/>
              <w:right w:val="nil"/>
            </w:tcBorders>
            <w:vAlign w:val="bottom"/>
          </w:tcPr>
          <w:p w:rsidR="00286CCB" w:rsidRDefault="00286CCB" w:rsidP="00A81AC7"/>
        </w:tc>
      </w:tr>
      <w:tr w:rsidR="00286CCB" w:rsidTr="00A81AC7">
        <w:tblPrEx>
          <w:tblCellMar>
            <w:top w:w="0" w:type="dxa"/>
            <w:bottom w:w="0" w:type="dxa"/>
          </w:tblCellMar>
        </w:tblPrEx>
        <w:trPr>
          <w:trHeight w:val="285"/>
          <w:jc w:val="center"/>
        </w:trPr>
        <w:tc>
          <w:tcPr>
            <w:tcW w:w="1558" w:type="dxa"/>
            <w:gridSpan w:val="2"/>
            <w:tcBorders>
              <w:top w:val="nil"/>
              <w:left w:val="nil"/>
              <w:bottom w:val="nil"/>
              <w:right w:val="nil"/>
            </w:tcBorders>
            <w:vAlign w:val="bottom"/>
          </w:tcPr>
          <w:p w:rsidR="00286CCB" w:rsidRDefault="00286CCB" w:rsidP="00A81AC7">
            <w:r>
              <w:t>Date of Birth</w:t>
            </w:r>
          </w:p>
        </w:tc>
        <w:tc>
          <w:tcPr>
            <w:tcW w:w="3483" w:type="dxa"/>
            <w:gridSpan w:val="5"/>
            <w:tcBorders>
              <w:top w:val="nil"/>
              <w:left w:val="nil"/>
              <w:bottom w:val="dotted" w:sz="4" w:space="0" w:color="auto"/>
              <w:right w:val="nil"/>
            </w:tcBorders>
            <w:vAlign w:val="bottom"/>
          </w:tcPr>
          <w:p w:rsidR="00286CCB" w:rsidRDefault="00286CCB" w:rsidP="00A81AC7"/>
        </w:tc>
        <w:tc>
          <w:tcPr>
            <w:tcW w:w="2397" w:type="dxa"/>
            <w:gridSpan w:val="4"/>
            <w:tcBorders>
              <w:top w:val="nil"/>
              <w:left w:val="nil"/>
              <w:bottom w:val="nil"/>
              <w:right w:val="nil"/>
            </w:tcBorders>
            <w:vAlign w:val="bottom"/>
          </w:tcPr>
          <w:p w:rsidR="00286CCB" w:rsidRDefault="00286CCB" w:rsidP="00A81AC7">
            <w:r>
              <w:t xml:space="preserve">Present School </w:t>
            </w:r>
          </w:p>
        </w:tc>
        <w:tc>
          <w:tcPr>
            <w:tcW w:w="3155" w:type="dxa"/>
            <w:gridSpan w:val="4"/>
            <w:tcBorders>
              <w:top w:val="nil"/>
              <w:left w:val="nil"/>
              <w:bottom w:val="dotted" w:sz="4" w:space="0" w:color="auto"/>
              <w:right w:val="nil"/>
            </w:tcBorders>
            <w:vAlign w:val="bottom"/>
          </w:tcPr>
          <w:p w:rsidR="00286CCB" w:rsidRDefault="00286CCB" w:rsidP="00A81AC7"/>
          <w:p w:rsidR="00286CCB" w:rsidRDefault="00286CCB" w:rsidP="00A81AC7"/>
        </w:tc>
      </w:tr>
      <w:tr w:rsidR="00286CCB" w:rsidTr="00A81AC7">
        <w:tblPrEx>
          <w:tblCellMar>
            <w:top w:w="0" w:type="dxa"/>
            <w:bottom w:w="0" w:type="dxa"/>
          </w:tblCellMar>
        </w:tblPrEx>
        <w:trPr>
          <w:trHeight w:val="285"/>
          <w:jc w:val="center"/>
        </w:trPr>
        <w:tc>
          <w:tcPr>
            <w:tcW w:w="2998" w:type="dxa"/>
            <w:gridSpan w:val="4"/>
            <w:tcBorders>
              <w:top w:val="nil"/>
              <w:left w:val="nil"/>
              <w:bottom w:val="nil"/>
              <w:right w:val="nil"/>
            </w:tcBorders>
            <w:vAlign w:val="bottom"/>
          </w:tcPr>
          <w:p w:rsidR="00286CCB" w:rsidRDefault="00286CCB" w:rsidP="00A81AC7">
            <w:r>
              <w:t>Parent(s)/Carer(s) name(s)</w:t>
            </w:r>
          </w:p>
        </w:tc>
        <w:tc>
          <w:tcPr>
            <w:tcW w:w="3330" w:type="dxa"/>
            <w:gridSpan w:val="5"/>
            <w:tcBorders>
              <w:top w:val="nil"/>
              <w:left w:val="nil"/>
              <w:bottom w:val="dotted" w:sz="4" w:space="0" w:color="auto"/>
              <w:right w:val="nil"/>
            </w:tcBorders>
            <w:vAlign w:val="bottom"/>
          </w:tcPr>
          <w:p w:rsidR="00286CCB" w:rsidRDefault="00286CCB" w:rsidP="00A81AC7"/>
          <w:p w:rsidR="00286CCB" w:rsidRDefault="00286CCB" w:rsidP="00A81AC7"/>
        </w:tc>
        <w:tc>
          <w:tcPr>
            <w:tcW w:w="1110" w:type="dxa"/>
            <w:gridSpan w:val="2"/>
            <w:tcBorders>
              <w:top w:val="nil"/>
              <w:left w:val="nil"/>
              <w:bottom w:val="nil"/>
              <w:right w:val="nil"/>
            </w:tcBorders>
            <w:vAlign w:val="bottom"/>
          </w:tcPr>
          <w:p w:rsidR="00286CCB" w:rsidRDefault="00286CCB" w:rsidP="00A81AC7">
            <w:pPr>
              <w:jc w:val="right"/>
            </w:pPr>
          </w:p>
        </w:tc>
        <w:tc>
          <w:tcPr>
            <w:tcW w:w="3155" w:type="dxa"/>
            <w:gridSpan w:val="4"/>
            <w:tcBorders>
              <w:top w:val="dotted" w:sz="4" w:space="0" w:color="auto"/>
              <w:left w:val="nil"/>
              <w:bottom w:val="dotted" w:sz="4" w:space="0" w:color="auto"/>
              <w:right w:val="nil"/>
            </w:tcBorders>
            <w:vAlign w:val="bottom"/>
          </w:tcPr>
          <w:p w:rsidR="00286CCB" w:rsidRDefault="00286CCB" w:rsidP="00A81AC7">
            <w:pPr>
              <w:jc w:val="center"/>
            </w:pPr>
          </w:p>
        </w:tc>
      </w:tr>
      <w:tr w:rsidR="00286CCB" w:rsidTr="00A81AC7">
        <w:tblPrEx>
          <w:tblCellMar>
            <w:top w:w="0" w:type="dxa"/>
            <w:bottom w:w="0" w:type="dxa"/>
          </w:tblCellMar>
        </w:tblPrEx>
        <w:trPr>
          <w:cantSplit/>
          <w:trHeight w:val="285"/>
          <w:jc w:val="center"/>
        </w:trPr>
        <w:tc>
          <w:tcPr>
            <w:tcW w:w="2278" w:type="dxa"/>
            <w:gridSpan w:val="3"/>
            <w:tcBorders>
              <w:top w:val="nil"/>
              <w:left w:val="nil"/>
              <w:bottom w:val="nil"/>
              <w:right w:val="nil"/>
            </w:tcBorders>
            <w:vAlign w:val="bottom"/>
          </w:tcPr>
          <w:p w:rsidR="00286CCB" w:rsidRDefault="00286CCB" w:rsidP="00A81AC7">
            <w:r>
              <w:t>Permanent Address</w:t>
            </w:r>
          </w:p>
        </w:tc>
        <w:tc>
          <w:tcPr>
            <w:tcW w:w="8315" w:type="dxa"/>
            <w:gridSpan w:val="12"/>
            <w:tcBorders>
              <w:top w:val="nil"/>
              <w:left w:val="nil"/>
              <w:bottom w:val="dotted" w:sz="4" w:space="0" w:color="auto"/>
              <w:right w:val="nil"/>
            </w:tcBorders>
            <w:vAlign w:val="bottom"/>
          </w:tcPr>
          <w:p w:rsidR="00286CCB" w:rsidRDefault="00286CCB" w:rsidP="00A81AC7">
            <w:pPr>
              <w:jc w:val="center"/>
            </w:pPr>
          </w:p>
          <w:p w:rsidR="00286CCB" w:rsidRDefault="00286CCB" w:rsidP="00A81AC7">
            <w:pPr>
              <w:jc w:val="center"/>
            </w:pPr>
          </w:p>
        </w:tc>
      </w:tr>
      <w:tr w:rsidR="00286CCB" w:rsidTr="00A81AC7">
        <w:tblPrEx>
          <w:tblCellMar>
            <w:top w:w="0" w:type="dxa"/>
            <w:bottom w:w="0" w:type="dxa"/>
          </w:tblCellMar>
        </w:tblPrEx>
        <w:trPr>
          <w:cantSplit/>
          <w:trHeight w:val="372"/>
          <w:jc w:val="center"/>
        </w:trPr>
        <w:tc>
          <w:tcPr>
            <w:tcW w:w="3718" w:type="dxa"/>
            <w:gridSpan w:val="5"/>
            <w:tcBorders>
              <w:top w:val="nil"/>
              <w:left w:val="nil"/>
              <w:bottom w:val="single" w:sz="24" w:space="0" w:color="auto"/>
              <w:right w:val="nil"/>
            </w:tcBorders>
            <w:vAlign w:val="bottom"/>
          </w:tcPr>
          <w:p w:rsidR="00286CCB" w:rsidRDefault="00286CCB" w:rsidP="00A81AC7"/>
        </w:tc>
        <w:tc>
          <w:tcPr>
            <w:tcW w:w="1260" w:type="dxa"/>
            <w:tcBorders>
              <w:top w:val="dotted" w:sz="4" w:space="0" w:color="auto"/>
              <w:left w:val="nil"/>
              <w:bottom w:val="single" w:sz="24" w:space="0" w:color="auto"/>
              <w:right w:val="nil"/>
            </w:tcBorders>
            <w:vAlign w:val="bottom"/>
          </w:tcPr>
          <w:p w:rsidR="00286CCB" w:rsidRDefault="00286CCB" w:rsidP="00A81AC7">
            <w:pPr>
              <w:jc w:val="right"/>
            </w:pPr>
            <w:r>
              <w:t>Postcode:</w:t>
            </w:r>
          </w:p>
        </w:tc>
        <w:tc>
          <w:tcPr>
            <w:tcW w:w="1260" w:type="dxa"/>
            <w:gridSpan w:val="2"/>
            <w:tcBorders>
              <w:top w:val="dotted" w:sz="4" w:space="0" w:color="auto"/>
              <w:left w:val="nil"/>
              <w:bottom w:val="single" w:sz="24" w:space="0" w:color="auto"/>
              <w:right w:val="nil"/>
            </w:tcBorders>
            <w:vAlign w:val="bottom"/>
          </w:tcPr>
          <w:p w:rsidR="00286CCB" w:rsidRDefault="00286CCB" w:rsidP="00A81AC7">
            <w:pPr>
              <w:jc w:val="center"/>
            </w:pPr>
          </w:p>
        </w:tc>
        <w:tc>
          <w:tcPr>
            <w:tcW w:w="737" w:type="dxa"/>
            <w:gridSpan w:val="2"/>
            <w:tcBorders>
              <w:top w:val="dotted" w:sz="4" w:space="0" w:color="auto"/>
              <w:left w:val="nil"/>
              <w:bottom w:val="single" w:sz="24" w:space="0" w:color="auto"/>
              <w:right w:val="nil"/>
            </w:tcBorders>
            <w:vAlign w:val="bottom"/>
          </w:tcPr>
          <w:p w:rsidR="00286CCB" w:rsidRDefault="00286CCB" w:rsidP="00A81AC7">
            <w:r>
              <w:t xml:space="preserve">Tel: </w:t>
            </w:r>
          </w:p>
        </w:tc>
        <w:tc>
          <w:tcPr>
            <w:tcW w:w="3618" w:type="dxa"/>
            <w:gridSpan w:val="5"/>
            <w:tcBorders>
              <w:top w:val="dotted" w:sz="4" w:space="0" w:color="auto"/>
              <w:left w:val="nil"/>
              <w:bottom w:val="single" w:sz="24" w:space="0" w:color="auto"/>
              <w:right w:val="nil"/>
            </w:tcBorders>
            <w:vAlign w:val="bottom"/>
          </w:tcPr>
          <w:p w:rsidR="00286CCB" w:rsidRDefault="00286CCB" w:rsidP="00A81AC7"/>
        </w:tc>
      </w:tr>
      <w:tr w:rsidR="00286CCB" w:rsidTr="00A81AC7">
        <w:tblPrEx>
          <w:tblCellMar>
            <w:top w:w="0" w:type="dxa"/>
            <w:bottom w:w="0" w:type="dxa"/>
          </w:tblCellMar>
        </w:tblPrEx>
        <w:trPr>
          <w:cantSplit/>
          <w:trHeight w:val="283"/>
          <w:jc w:val="center"/>
        </w:trPr>
        <w:tc>
          <w:tcPr>
            <w:tcW w:w="8430" w:type="dxa"/>
            <w:gridSpan w:val="12"/>
            <w:tcBorders>
              <w:top w:val="single" w:sz="24" w:space="0" w:color="auto"/>
              <w:left w:val="nil"/>
              <w:bottom w:val="nil"/>
              <w:right w:val="single" w:sz="6" w:space="0" w:color="auto"/>
            </w:tcBorders>
          </w:tcPr>
          <w:p w:rsidR="00286CCB" w:rsidRPr="00E326A3" w:rsidRDefault="00286CCB" w:rsidP="00A81AC7">
            <w:pPr>
              <w:rPr>
                <w:b/>
                <w:sz w:val="18"/>
              </w:rPr>
            </w:pPr>
            <w:r w:rsidRPr="00E326A3">
              <w:rPr>
                <w:b/>
                <w:bCs/>
              </w:rPr>
              <w:t>BROTHERS OR SISTERS AT SCHOOL</w:t>
            </w:r>
          </w:p>
          <w:p w:rsidR="00286CCB" w:rsidRPr="00CE5045" w:rsidRDefault="00286CCB" w:rsidP="00A81AC7">
            <w:pPr>
              <w:rPr>
                <w:rFonts w:ascii="Arial (W1)" w:hAnsi="Arial (W1)"/>
                <w:szCs w:val="18"/>
              </w:rPr>
            </w:pPr>
            <w:r w:rsidRPr="00CE5045">
              <w:rPr>
                <w:rFonts w:ascii="Arial (W1)" w:hAnsi="Arial (W1)"/>
                <w:sz w:val="18"/>
                <w:szCs w:val="18"/>
              </w:rPr>
              <w:t>This section should be completed if applicable</w:t>
            </w:r>
          </w:p>
          <w:p w:rsidR="00286CCB" w:rsidRPr="00E813FC" w:rsidRDefault="00286CCB" w:rsidP="00A81AC7">
            <w:pPr>
              <w:pStyle w:val="Heading1"/>
              <w:rPr>
                <w:bCs w:val="0"/>
                <w:noProof/>
                <w:sz w:val="20"/>
              </w:rPr>
            </w:pPr>
          </w:p>
        </w:tc>
        <w:tc>
          <w:tcPr>
            <w:tcW w:w="2163" w:type="dxa"/>
            <w:gridSpan w:val="3"/>
            <w:tcBorders>
              <w:top w:val="single" w:sz="24" w:space="0" w:color="auto"/>
              <w:left w:val="single" w:sz="6" w:space="0" w:color="auto"/>
              <w:bottom w:val="single" w:sz="6" w:space="0" w:color="auto"/>
              <w:right w:val="single" w:sz="6" w:space="0" w:color="auto"/>
            </w:tcBorders>
          </w:tcPr>
          <w:p w:rsidR="00286CCB" w:rsidRDefault="00286CCB" w:rsidP="00A81AC7">
            <w:pPr>
              <w:pStyle w:val="Heading1"/>
              <w:rPr>
                <w:bCs w:val="0"/>
                <w:noProof/>
                <w:sz w:val="20"/>
                <w:lang w:val="en-US"/>
              </w:rPr>
            </w:pPr>
            <w:r>
              <w:rPr>
                <w:bCs w:val="0"/>
              </w:rPr>
              <w:t>Section 2</w:t>
            </w:r>
          </w:p>
        </w:tc>
      </w:tr>
      <w:tr w:rsidR="00286CCB" w:rsidTr="00A81AC7">
        <w:tblPrEx>
          <w:tblCellMar>
            <w:top w:w="0" w:type="dxa"/>
            <w:bottom w:w="0" w:type="dxa"/>
          </w:tblCellMar>
        </w:tblPrEx>
        <w:trPr>
          <w:cantSplit/>
          <w:trHeight w:val="285"/>
          <w:jc w:val="center"/>
        </w:trPr>
        <w:tc>
          <w:tcPr>
            <w:tcW w:w="10593" w:type="dxa"/>
            <w:gridSpan w:val="15"/>
            <w:tcBorders>
              <w:top w:val="nil"/>
              <w:left w:val="nil"/>
              <w:bottom w:val="nil"/>
              <w:right w:val="nil"/>
            </w:tcBorders>
            <w:vAlign w:val="bottom"/>
          </w:tcPr>
          <w:p w:rsidR="00286CCB" w:rsidRPr="002E5B86" w:rsidRDefault="00286CCB" w:rsidP="00A81AC7">
            <w:pPr>
              <w:jc w:val="both"/>
              <w:rPr>
                <w:rFonts w:cs="Arial"/>
              </w:rPr>
            </w:pPr>
            <w:r>
              <w:t xml:space="preserve">Will the child have a brother or sister* at Immanuel College who will be continuing at the College in the year for which the </w:t>
            </w:r>
            <w:r w:rsidRPr="00E326A3">
              <w:t>applicant will be admitted</w:t>
            </w:r>
            <w:r>
              <w:t xml:space="preserve">?       Yes /  No  </w:t>
            </w:r>
            <w:r w:rsidRPr="00044FC3">
              <w:rPr>
                <w:rFonts w:cs="Arial"/>
                <w:i/>
                <w:sz w:val="18"/>
                <w:szCs w:val="18"/>
              </w:rPr>
              <w:t xml:space="preserve">* </w:t>
            </w:r>
            <w:r w:rsidRPr="007C32E6">
              <w:rPr>
                <w:rFonts w:cs="Arial"/>
                <w:i/>
                <w:sz w:val="18"/>
                <w:szCs w:val="18"/>
              </w:rPr>
              <w:t>Brother or sister</w:t>
            </w:r>
            <w:r w:rsidRPr="00044FC3">
              <w:rPr>
                <w:rFonts w:cs="Arial"/>
                <w:i/>
                <w:sz w:val="18"/>
                <w:szCs w:val="18"/>
              </w:rPr>
              <w:t xml:space="preserve"> in this policy are brothers or sisters who are blood relations, step brothers and sisters and adopted and fostered children who live at the same address.</w:t>
            </w:r>
          </w:p>
        </w:tc>
      </w:tr>
      <w:tr w:rsidR="00286CCB" w:rsidTr="00A81AC7">
        <w:tblPrEx>
          <w:tblCellMar>
            <w:top w:w="0" w:type="dxa"/>
            <w:bottom w:w="0" w:type="dxa"/>
          </w:tblCellMar>
        </w:tblPrEx>
        <w:trPr>
          <w:cantSplit/>
          <w:trHeight w:val="663"/>
          <w:jc w:val="center"/>
        </w:trPr>
        <w:tc>
          <w:tcPr>
            <w:tcW w:w="1108" w:type="dxa"/>
            <w:tcBorders>
              <w:top w:val="nil"/>
              <w:left w:val="nil"/>
              <w:bottom w:val="nil"/>
              <w:right w:val="nil"/>
            </w:tcBorders>
            <w:vAlign w:val="bottom"/>
          </w:tcPr>
          <w:p w:rsidR="00286CCB" w:rsidRDefault="00286CCB" w:rsidP="00A81AC7">
            <w:r>
              <w:t>Name(s)</w:t>
            </w:r>
          </w:p>
          <w:p w:rsidR="00286CCB" w:rsidRDefault="00286CCB" w:rsidP="00A81AC7"/>
        </w:tc>
        <w:tc>
          <w:tcPr>
            <w:tcW w:w="7322" w:type="dxa"/>
            <w:gridSpan w:val="11"/>
            <w:tcBorders>
              <w:top w:val="nil"/>
              <w:left w:val="nil"/>
              <w:bottom w:val="dotted" w:sz="4" w:space="0" w:color="auto"/>
              <w:right w:val="nil"/>
            </w:tcBorders>
            <w:vAlign w:val="bottom"/>
          </w:tcPr>
          <w:p w:rsidR="00286CCB" w:rsidRDefault="00286CCB" w:rsidP="00A81AC7"/>
        </w:tc>
        <w:tc>
          <w:tcPr>
            <w:tcW w:w="992" w:type="dxa"/>
            <w:gridSpan w:val="2"/>
            <w:tcBorders>
              <w:top w:val="nil"/>
              <w:left w:val="nil"/>
              <w:bottom w:val="single" w:sz="24" w:space="0" w:color="auto"/>
              <w:right w:val="nil"/>
            </w:tcBorders>
            <w:vAlign w:val="bottom"/>
          </w:tcPr>
          <w:p w:rsidR="00286CCB" w:rsidRDefault="00286CCB" w:rsidP="00A81AC7">
            <w:r>
              <w:t>Form(s)</w:t>
            </w:r>
          </w:p>
          <w:p w:rsidR="00286CCB" w:rsidRDefault="00286CCB" w:rsidP="00A81AC7"/>
        </w:tc>
        <w:tc>
          <w:tcPr>
            <w:tcW w:w="1171" w:type="dxa"/>
            <w:tcBorders>
              <w:top w:val="nil"/>
              <w:left w:val="nil"/>
              <w:bottom w:val="single" w:sz="24" w:space="0" w:color="auto"/>
              <w:right w:val="nil"/>
            </w:tcBorders>
          </w:tcPr>
          <w:p w:rsidR="00286CCB" w:rsidRDefault="00286CCB" w:rsidP="00A81AC7"/>
          <w:p w:rsidR="00286CCB" w:rsidRDefault="00286CCB" w:rsidP="00A81AC7"/>
          <w:p w:rsidR="00286CCB" w:rsidRDefault="00286CCB" w:rsidP="00A81AC7"/>
        </w:tc>
      </w:tr>
      <w:tr w:rsidR="00286CCB" w:rsidTr="00A81AC7">
        <w:tblPrEx>
          <w:tblCellMar>
            <w:top w:w="0" w:type="dxa"/>
            <w:bottom w:w="0" w:type="dxa"/>
          </w:tblCellMar>
        </w:tblPrEx>
        <w:trPr>
          <w:cantSplit/>
          <w:trHeight w:val="383"/>
          <w:jc w:val="center"/>
        </w:trPr>
        <w:tc>
          <w:tcPr>
            <w:tcW w:w="8430" w:type="dxa"/>
            <w:gridSpan w:val="12"/>
            <w:tcBorders>
              <w:top w:val="single" w:sz="24" w:space="0" w:color="auto"/>
              <w:left w:val="nil"/>
              <w:bottom w:val="nil"/>
              <w:right w:val="single" w:sz="6" w:space="0" w:color="auto"/>
            </w:tcBorders>
          </w:tcPr>
          <w:p w:rsidR="00286CCB" w:rsidRPr="00E326A3" w:rsidRDefault="00286CCB" w:rsidP="00A81AC7">
            <w:pPr>
              <w:pStyle w:val="Heading1"/>
              <w:rPr>
                <w:bCs w:val="0"/>
              </w:rPr>
            </w:pPr>
            <w:r>
              <w:rPr>
                <w:bCs w:val="0"/>
              </w:rPr>
              <w:t>LINKS WITH CHURCH</w:t>
            </w:r>
          </w:p>
        </w:tc>
        <w:tc>
          <w:tcPr>
            <w:tcW w:w="2163" w:type="dxa"/>
            <w:gridSpan w:val="3"/>
            <w:tcBorders>
              <w:top w:val="single" w:sz="6" w:space="0" w:color="auto"/>
              <w:left w:val="single" w:sz="6" w:space="0" w:color="auto"/>
              <w:bottom w:val="single" w:sz="6" w:space="0" w:color="auto"/>
              <w:right w:val="single" w:sz="6" w:space="0" w:color="auto"/>
            </w:tcBorders>
          </w:tcPr>
          <w:p w:rsidR="00286CCB" w:rsidRDefault="00286CCB" w:rsidP="00A81AC7">
            <w:pPr>
              <w:pStyle w:val="Heading1"/>
              <w:rPr>
                <w:bCs w:val="0"/>
              </w:rPr>
            </w:pPr>
            <w:r>
              <w:rPr>
                <w:bCs w:val="0"/>
              </w:rPr>
              <w:t>Section 3</w:t>
            </w:r>
          </w:p>
        </w:tc>
      </w:tr>
    </w:tbl>
    <w:p w:rsidR="00286CCB" w:rsidRDefault="00286CCB" w:rsidP="00402B40">
      <w:pPr>
        <w:jc w:val="right"/>
      </w:pPr>
      <w:r>
        <w:rPr>
          <w:sz w:val="18"/>
        </w:rPr>
        <w:t>This section should be completed if applicable</w:t>
      </w:r>
    </w:p>
    <w:tbl>
      <w:tblPr>
        <w:tblW w:w="106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80"/>
        <w:gridCol w:w="1080"/>
        <w:gridCol w:w="810"/>
        <w:gridCol w:w="810"/>
        <w:gridCol w:w="630"/>
        <w:gridCol w:w="360"/>
        <w:gridCol w:w="513"/>
        <w:gridCol w:w="747"/>
        <w:gridCol w:w="1260"/>
        <w:gridCol w:w="3375"/>
      </w:tblGrid>
      <w:tr w:rsidR="00286CCB" w:rsidTr="00A81AC7">
        <w:tblPrEx>
          <w:tblCellMar>
            <w:top w:w="0" w:type="dxa"/>
            <w:bottom w:w="0" w:type="dxa"/>
          </w:tblCellMar>
        </w:tblPrEx>
        <w:trPr>
          <w:cantSplit/>
          <w:trHeight w:val="285"/>
        </w:trPr>
        <w:tc>
          <w:tcPr>
            <w:tcW w:w="2970" w:type="dxa"/>
            <w:gridSpan w:val="3"/>
            <w:tcBorders>
              <w:top w:val="nil"/>
              <w:left w:val="nil"/>
              <w:bottom w:val="nil"/>
              <w:right w:val="nil"/>
            </w:tcBorders>
            <w:vAlign w:val="bottom"/>
          </w:tcPr>
          <w:p w:rsidR="00286CCB" w:rsidRDefault="00286CCB" w:rsidP="00A81AC7">
            <w:r>
              <w:t>Your religious denomination</w:t>
            </w:r>
          </w:p>
        </w:tc>
        <w:tc>
          <w:tcPr>
            <w:tcW w:w="7695" w:type="dxa"/>
            <w:gridSpan w:val="7"/>
            <w:tcBorders>
              <w:top w:val="nil"/>
              <w:left w:val="nil"/>
              <w:bottom w:val="nil"/>
              <w:right w:val="nil"/>
            </w:tcBorders>
            <w:vAlign w:val="bottom"/>
          </w:tcPr>
          <w:p w:rsidR="00286CCB" w:rsidRDefault="00286CCB" w:rsidP="00A81AC7"/>
          <w:p w:rsidR="00286CCB" w:rsidRDefault="00286CCB" w:rsidP="00A81AC7"/>
        </w:tc>
      </w:tr>
      <w:tr w:rsidR="00286CCB" w:rsidTr="00A81AC7">
        <w:tblPrEx>
          <w:tblCellMar>
            <w:top w:w="0" w:type="dxa"/>
            <w:bottom w:w="0" w:type="dxa"/>
          </w:tblCellMar>
        </w:tblPrEx>
        <w:trPr>
          <w:cantSplit/>
          <w:trHeight w:val="285"/>
        </w:trPr>
        <w:tc>
          <w:tcPr>
            <w:tcW w:w="3780" w:type="dxa"/>
            <w:gridSpan w:val="4"/>
            <w:tcBorders>
              <w:top w:val="nil"/>
              <w:left w:val="nil"/>
              <w:bottom w:val="nil"/>
              <w:right w:val="nil"/>
            </w:tcBorders>
            <w:vAlign w:val="bottom"/>
          </w:tcPr>
          <w:p w:rsidR="00286CCB" w:rsidRDefault="00286CCB" w:rsidP="00A81AC7">
            <w:r>
              <w:t>Your church’s name (e.g. St John’s)</w:t>
            </w:r>
          </w:p>
        </w:tc>
        <w:tc>
          <w:tcPr>
            <w:tcW w:w="6885" w:type="dxa"/>
            <w:gridSpan w:val="6"/>
            <w:tcBorders>
              <w:top w:val="dotted" w:sz="4" w:space="0" w:color="auto"/>
              <w:left w:val="nil"/>
              <w:bottom w:val="dotted" w:sz="4" w:space="0" w:color="auto"/>
              <w:right w:val="nil"/>
            </w:tcBorders>
            <w:vAlign w:val="bottom"/>
          </w:tcPr>
          <w:p w:rsidR="00286CCB" w:rsidRDefault="00286CCB" w:rsidP="00A81AC7"/>
          <w:p w:rsidR="00286CCB" w:rsidRDefault="00286CCB" w:rsidP="00A81AC7"/>
        </w:tc>
      </w:tr>
      <w:tr w:rsidR="00286CCB" w:rsidTr="00A81AC7">
        <w:tblPrEx>
          <w:tblCellMar>
            <w:top w:w="0" w:type="dxa"/>
            <w:bottom w:w="0" w:type="dxa"/>
          </w:tblCellMar>
        </w:tblPrEx>
        <w:trPr>
          <w:cantSplit/>
          <w:trHeight w:val="285"/>
        </w:trPr>
        <w:tc>
          <w:tcPr>
            <w:tcW w:w="4410" w:type="dxa"/>
            <w:gridSpan w:val="5"/>
            <w:tcBorders>
              <w:top w:val="nil"/>
              <w:left w:val="nil"/>
              <w:bottom w:val="nil"/>
              <w:right w:val="nil"/>
            </w:tcBorders>
            <w:vAlign w:val="bottom"/>
          </w:tcPr>
          <w:p w:rsidR="00286CCB" w:rsidRDefault="00286CCB" w:rsidP="00A81AC7">
            <w:r>
              <w:t>What are the child’s links with this church?</w:t>
            </w:r>
          </w:p>
        </w:tc>
        <w:tc>
          <w:tcPr>
            <w:tcW w:w="6255" w:type="dxa"/>
            <w:gridSpan w:val="5"/>
            <w:tcBorders>
              <w:top w:val="dotted" w:sz="4" w:space="0" w:color="auto"/>
              <w:left w:val="nil"/>
              <w:bottom w:val="dotted" w:sz="4" w:space="0" w:color="auto"/>
              <w:right w:val="nil"/>
            </w:tcBorders>
            <w:vAlign w:val="bottom"/>
          </w:tcPr>
          <w:p w:rsidR="00286CCB" w:rsidRDefault="00286CCB" w:rsidP="00A81AC7"/>
          <w:p w:rsidR="00286CCB" w:rsidRDefault="00286CCB" w:rsidP="00A81AC7"/>
        </w:tc>
      </w:tr>
      <w:tr w:rsidR="00286CCB" w:rsidTr="00A81AC7">
        <w:tblPrEx>
          <w:tblCellMar>
            <w:top w:w="0" w:type="dxa"/>
            <w:bottom w:w="0" w:type="dxa"/>
          </w:tblCellMar>
        </w:tblPrEx>
        <w:trPr>
          <w:cantSplit/>
          <w:trHeight w:val="285"/>
        </w:trPr>
        <w:tc>
          <w:tcPr>
            <w:tcW w:w="5283" w:type="dxa"/>
            <w:gridSpan w:val="7"/>
            <w:tcBorders>
              <w:top w:val="nil"/>
              <w:left w:val="nil"/>
              <w:bottom w:val="nil"/>
              <w:right w:val="nil"/>
            </w:tcBorders>
            <w:vAlign w:val="bottom"/>
          </w:tcPr>
          <w:p w:rsidR="00286CCB" w:rsidRDefault="00286CCB" w:rsidP="00A81AC7">
            <w:r>
              <w:t>What are the parent(s)/carer(s)’ links with this church?</w:t>
            </w:r>
          </w:p>
        </w:tc>
        <w:tc>
          <w:tcPr>
            <w:tcW w:w="5382" w:type="dxa"/>
            <w:gridSpan w:val="3"/>
            <w:tcBorders>
              <w:top w:val="dotted" w:sz="4" w:space="0" w:color="auto"/>
              <w:left w:val="nil"/>
              <w:bottom w:val="dotted" w:sz="4" w:space="0" w:color="auto"/>
              <w:right w:val="nil"/>
            </w:tcBorders>
          </w:tcPr>
          <w:p w:rsidR="00286CCB" w:rsidRDefault="00286CCB" w:rsidP="00A81AC7"/>
          <w:p w:rsidR="00286CCB" w:rsidRDefault="00286CCB" w:rsidP="00A81AC7"/>
        </w:tc>
      </w:tr>
      <w:tr w:rsidR="00286CCB" w:rsidTr="00A81AC7">
        <w:tblPrEx>
          <w:tblCellMar>
            <w:top w:w="0" w:type="dxa"/>
            <w:bottom w:w="0" w:type="dxa"/>
          </w:tblCellMar>
        </w:tblPrEx>
        <w:trPr>
          <w:cantSplit/>
          <w:trHeight w:val="285"/>
        </w:trPr>
        <w:tc>
          <w:tcPr>
            <w:tcW w:w="5283" w:type="dxa"/>
            <w:gridSpan w:val="7"/>
            <w:tcBorders>
              <w:top w:val="nil"/>
              <w:left w:val="nil"/>
              <w:bottom w:val="nil"/>
              <w:right w:val="nil"/>
            </w:tcBorders>
          </w:tcPr>
          <w:p w:rsidR="00286CCB" w:rsidRPr="007C32E6" w:rsidRDefault="00286CCB" w:rsidP="00A81AC7">
            <w:pPr>
              <w:pStyle w:val="Heading1"/>
              <w:rPr>
                <w:b w:val="0"/>
                <w:bCs w:val="0"/>
              </w:rPr>
            </w:pPr>
            <w:r w:rsidRPr="007C32E6">
              <w:rPr>
                <w:b w:val="0"/>
                <w:bCs w:val="0"/>
              </w:rPr>
              <w:t>CHURCH REFERENCE</w:t>
            </w:r>
          </w:p>
        </w:tc>
        <w:tc>
          <w:tcPr>
            <w:tcW w:w="5382" w:type="dxa"/>
            <w:gridSpan w:val="3"/>
            <w:tcBorders>
              <w:top w:val="nil"/>
              <w:left w:val="nil"/>
              <w:bottom w:val="nil"/>
              <w:right w:val="nil"/>
            </w:tcBorders>
          </w:tcPr>
          <w:p w:rsidR="00286CCB" w:rsidRDefault="00286CCB" w:rsidP="00A81AC7"/>
        </w:tc>
      </w:tr>
      <w:tr w:rsidR="00286CCB" w:rsidTr="00A81AC7">
        <w:tblPrEx>
          <w:tblCellMar>
            <w:top w:w="0" w:type="dxa"/>
            <w:bottom w:w="0" w:type="dxa"/>
          </w:tblCellMar>
        </w:tblPrEx>
        <w:trPr>
          <w:cantSplit/>
          <w:trHeight w:val="285"/>
        </w:trPr>
        <w:tc>
          <w:tcPr>
            <w:tcW w:w="4770" w:type="dxa"/>
            <w:gridSpan w:val="6"/>
            <w:tcBorders>
              <w:top w:val="nil"/>
              <w:left w:val="nil"/>
              <w:bottom w:val="nil"/>
              <w:right w:val="nil"/>
            </w:tcBorders>
            <w:vAlign w:val="bottom"/>
          </w:tcPr>
          <w:p w:rsidR="00286CCB" w:rsidRDefault="00286CCB" w:rsidP="00A81AC7">
            <w:r>
              <w:t xml:space="preserve">Name of Vicar/Minister/Pastor </w:t>
            </w:r>
          </w:p>
        </w:tc>
        <w:tc>
          <w:tcPr>
            <w:tcW w:w="5895" w:type="dxa"/>
            <w:gridSpan w:val="4"/>
            <w:tcBorders>
              <w:top w:val="nil"/>
              <w:left w:val="nil"/>
              <w:bottom w:val="dotted" w:sz="4" w:space="0" w:color="auto"/>
              <w:right w:val="nil"/>
            </w:tcBorders>
            <w:vAlign w:val="bottom"/>
          </w:tcPr>
          <w:p w:rsidR="00286CCB" w:rsidRDefault="00286CCB" w:rsidP="00A81AC7"/>
          <w:p w:rsidR="00286CCB" w:rsidRDefault="00286CCB" w:rsidP="00A81AC7"/>
        </w:tc>
      </w:tr>
      <w:tr w:rsidR="00286CCB" w:rsidTr="00A81AC7">
        <w:tblPrEx>
          <w:tblCellMar>
            <w:top w:w="0" w:type="dxa"/>
            <w:bottom w:w="0" w:type="dxa"/>
          </w:tblCellMar>
        </w:tblPrEx>
        <w:trPr>
          <w:cantSplit/>
          <w:trHeight w:val="285"/>
        </w:trPr>
        <w:tc>
          <w:tcPr>
            <w:tcW w:w="1080" w:type="dxa"/>
            <w:tcBorders>
              <w:top w:val="nil"/>
              <w:left w:val="nil"/>
              <w:bottom w:val="nil"/>
              <w:right w:val="nil"/>
            </w:tcBorders>
            <w:vAlign w:val="bottom"/>
          </w:tcPr>
          <w:p w:rsidR="00286CCB" w:rsidRDefault="00286CCB" w:rsidP="00A81AC7">
            <w:r>
              <w:t>Address</w:t>
            </w:r>
          </w:p>
        </w:tc>
        <w:tc>
          <w:tcPr>
            <w:tcW w:w="9585" w:type="dxa"/>
            <w:gridSpan w:val="9"/>
            <w:tcBorders>
              <w:top w:val="nil"/>
              <w:left w:val="nil"/>
              <w:bottom w:val="dotted" w:sz="4" w:space="0" w:color="auto"/>
              <w:right w:val="nil"/>
            </w:tcBorders>
            <w:vAlign w:val="bottom"/>
          </w:tcPr>
          <w:p w:rsidR="00286CCB" w:rsidRDefault="00286CCB" w:rsidP="00A81AC7"/>
          <w:p w:rsidR="00286CCB" w:rsidRDefault="00286CCB" w:rsidP="00A81AC7"/>
        </w:tc>
      </w:tr>
      <w:tr w:rsidR="00286CCB" w:rsidTr="00A81AC7">
        <w:tblPrEx>
          <w:tblCellMar>
            <w:top w:w="0" w:type="dxa"/>
            <w:bottom w:w="0" w:type="dxa"/>
          </w:tblCellMar>
        </w:tblPrEx>
        <w:trPr>
          <w:cantSplit/>
          <w:trHeight w:val="285"/>
        </w:trPr>
        <w:tc>
          <w:tcPr>
            <w:tcW w:w="1080" w:type="dxa"/>
            <w:tcBorders>
              <w:top w:val="nil"/>
              <w:left w:val="nil"/>
              <w:bottom w:val="nil"/>
              <w:right w:val="nil"/>
            </w:tcBorders>
            <w:vAlign w:val="bottom"/>
          </w:tcPr>
          <w:p w:rsidR="00286CCB" w:rsidRDefault="00286CCB" w:rsidP="00A81AC7"/>
        </w:tc>
        <w:tc>
          <w:tcPr>
            <w:tcW w:w="4950" w:type="dxa"/>
            <w:gridSpan w:val="7"/>
            <w:tcBorders>
              <w:top w:val="nil"/>
              <w:left w:val="nil"/>
              <w:bottom w:val="dotted" w:sz="4" w:space="0" w:color="auto"/>
              <w:right w:val="nil"/>
            </w:tcBorders>
            <w:vAlign w:val="bottom"/>
          </w:tcPr>
          <w:p w:rsidR="00286CCB" w:rsidRDefault="00286CCB" w:rsidP="00A81AC7"/>
          <w:p w:rsidR="00286CCB" w:rsidRDefault="00286CCB" w:rsidP="00A81AC7"/>
        </w:tc>
        <w:tc>
          <w:tcPr>
            <w:tcW w:w="1260" w:type="dxa"/>
            <w:tcBorders>
              <w:top w:val="nil"/>
              <w:left w:val="nil"/>
              <w:bottom w:val="nil"/>
              <w:right w:val="nil"/>
            </w:tcBorders>
            <w:vAlign w:val="bottom"/>
          </w:tcPr>
          <w:p w:rsidR="00286CCB" w:rsidRDefault="00286CCB" w:rsidP="00A81AC7">
            <w:r>
              <w:t>Postcode</w:t>
            </w:r>
          </w:p>
        </w:tc>
        <w:tc>
          <w:tcPr>
            <w:tcW w:w="3375" w:type="dxa"/>
            <w:tcBorders>
              <w:top w:val="nil"/>
              <w:left w:val="nil"/>
              <w:bottom w:val="dotted" w:sz="4" w:space="0" w:color="auto"/>
              <w:right w:val="nil"/>
            </w:tcBorders>
            <w:vAlign w:val="bottom"/>
          </w:tcPr>
          <w:p w:rsidR="00286CCB" w:rsidRDefault="00286CCB" w:rsidP="00A81AC7"/>
        </w:tc>
      </w:tr>
      <w:tr w:rsidR="00286CCB" w:rsidTr="00A81AC7">
        <w:tblPrEx>
          <w:tblCellMar>
            <w:top w:w="0" w:type="dxa"/>
            <w:bottom w:w="0" w:type="dxa"/>
          </w:tblCellMar>
        </w:tblPrEx>
        <w:trPr>
          <w:cantSplit/>
          <w:trHeight w:val="285"/>
        </w:trPr>
        <w:tc>
          <w:tcPr>
            <w:tcW w:w="1080" w:type="dxa"/>
            <w:tcBorders>
              <w:top w:val="nil"/>
              <w:left w:val="nil"/>
              <w:bottom w:val="nil"/>
              <w:right w:val="nil"/>
            </w:tcBorders>
            <w:vAlign w:val="bottom"/>
          </w:tcPr>
          <w:p w:rsidR="00286CCB" w:rsidRDefault="00286CCB" w:rsidP="00A81AC7"/>
        </w:tc>
        <w:tc>
          <w:tcPr>
            <w:tcW w:w="1080" w:type="dxa"/>
            <w:tcBorders>
              <w:top w:val="dotted" w:sz="4" w:space="0" w:color="auto"/>
              <w:left w:val="nil"/>
              <w:bottom w:val="nil"/>
              <w:right w:val="nil"/>
            </w:tcBorders>
            <w:vAlign w:val="bottom"/>
          </w:tcPr>
          <w:p w:rsidR="00286CCB" w:rsidRDefault="00286CCB" w:rsidP="00A81AC7">
            <w:r>
              <w:t>Tel No:</w:t>
            </w:r>
          </w:p>
        </w:tc>
        <w:tc>
          <w:tcPr>
            <w:tcW w:w="5130" w:type="dxa"/>
            <w:gridSpan w:val="7"/>
            <w:tcBorders>
              <w:top w:val="nil"/>
              <w:left w:val="nil"/>
              <w:bottom w:val="dotted" w:sz="4" w:space="0" w:color="auto"/>
              <w:right w:val="nil"/>
            </w:tcBorders>
            <w:vAlign w:val="bottom"/>
          </w:tcPr>
          <w:p w:rsidR="00286CCB" w:rsidRDefault="00286CCB" w:rsidP="00A81AC7"/>
          <w:p w:rsidR="00286CCB" w:rsidRDefault="00286CCB" w:rsidP="00A81AC7"/>
        </w:tc>
        <w:tc>
          <w:tcPr>
            <w:tcW w:w="3375" w:type="dxa"/>
            <w:tcBorders>
              <w:top w:val="dotted" w:sz="4" w:space="0" w:color="auto"/>
              <w:left w:val="nil"/>
              <w:bottom w:val="dotted" w:sz="4" w:space="0" w:color="auto"/>
              <w:right w:val="nil"/>
            </w:tcBorders>
            <w:vAlign w:val="bottom"/>
          </w:tcPr>
          <w:p w:rsidR="00286CCB" w:rsidRDefault="00286CCB" w:rsidP="00A81AC7"/>
        </w:tc>
      </w:tr>
      <w:tr w:rsidR="00286CCB" w:rsidTr="00A81AC7">
        <w:tblPrEx>
          <w:tblCellMar>
            <w:top w:w="0" w:type="dxa"/>
            <w:bottom w:w="0" w:type="dxa"/>
          </w:tblCellMar>
        </w:tblPrEx>
        <w:trPr>
          <w:cantSplit/>
          <w:trHeight w:val="496"/>
        </w:trPr>
        <w:tc>
          <w:tcPr>
            <w:tcW w:w="10665" w:type="dxa"/>
            <w:gridSpan w:val="10"/>
            <w:tcBorders>
              <w:top w:val="nil"/>
              <w:left w:val="nil"/>
              <w:bottom w:val="nil"/>
              <w:right w:val="nil"/>
            </w:tcBorders>
            <w:vAlign w:val="bottom"/>
          </w:tcPr>
          <w:p w:rsidR="00286CCB" w:rsidRDefault="00286CCB" w:rsidP="00A81AC7">
            <w:pPr>
              <w:ind w:left="-108" w:right="-63"/>
              <w:rPr>
                <w:sz w:val="18"/>
              </w:rPr>
            </w:pPr>
            <w:r>
              <w:rPr>
                <w:sz w:val="18"/>
              </w:rPr>
              <w:t xml:space="preserve">It is essential that you tell this person that you have given his/her name as a referee and ask him/her to submit the confidential reference direct to the address below.  </w:t>
            </w:r>
          </w:p>
        </w:tc>
      </w:tr>
    </w:tbl>
    <w:p w:rsidR="00286CCB" w:rsidRDefault="00286CCB" w:rsidP="00402B40">
      <w:pPr>
        <w:pBdr>
          <w:top w:val="single" w:sz="4" w:space="1" w:color="auto"/>
          <w:left w:val="single" w:sz="4" w:space="8"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41"/>
        </w:tabs>
        <w:rPr>
          <w:bCs/>
          <w:sz w:val="20"/>
        </w:rPr>
      </w:pPr>
      <w:r w:rsidRPr="007C32E6">
        <w:rPr>
          <w:bCs/>
        </w:rPr>
        <w:t>LINKS WITH SCHOOL</w:t>
      </w:r>
      <w:r>
        <w:rPr>
          <w:b/>
          <w:bCs/>
          <w:sz w:val="20"/>
        </w:rPr>
        <w:t xml:space="preserve"> (</w:t>
      </w:r>
      <w:r>
        <w:rPr>
          <w:bCs/>
          <w:sz w:val="20"/>
        </w:rPr>
        <w:t>Only for staff members who have worked at Immanuel for two or more years)</w:t>
      </w:r>
    </w:p>
    <w:p w:rsidR="00286CCB" w:rsidRPr="00D075BB" w:rsidRDefault="00286CCB" w:rsidP="00402B40">
      <w:pPr>
        <w:pBdr>
          <w:top w:val="single" w:sz="4" w:space="1" w:color="auto"/>
          <w:left w:val="single" w:sz="4" w:space="8" w:color="auto"/>
          <w:bottom w:val="single" w:sz="4" w:space="1" w:color="auto"/>
          <w:right w:val="single" w:sz="4" w:space="4" w:color="auto"/>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941"/>
        </w:tabs>
        <w:rPr>
          <w:bCs/>
        </w:rPr>
      </w:pPr>
      <w:r>
        <w:rPr>
          <w:bCs/>
        </w:rPr>
        <w:t>Date when present employment commenced ____________________</w:t>
      </w:r>
    </w:p>
    <w:p w:rsidR="00286CCB" w:rsidRDefault="00286CCB" w:rsidP="00402B40">
      <w:pPr>
        <w:pBdr>
          <w:top w:val="single" w:sz="4" w:space="1" w:color="auto"/>
          <w:left w:val="single" w:sz="4" w:space="8" w:color="auto"/>
          <w:bottom w:val="single" w:sz="4" w:space="1" w:color="auto"/>
          <w:right w:val="single" w:sz="4" w:space="4" w:color="auto"/>
        </w:pBdr>
        <w:spacing w:line="120" w:lineRule="auto"/>
      </w:pPr>
      <w:r>
        <w:tab/>
      </w:r>
      <w:r>
        <w:tab/>
      </w:r>
      <w:r>
        <w:tab/>
      </w:r>
    </w:p>
    <w:tbl>
      <w:tblPr>
        <w:tblW w:w="10665"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0"/>
        <w:gridCol w:w="3248"/>
        <w:gridCol w:w="1875"/>
        <w:gridCol w:w="804"/>
        <w:gridCol w:w="2024"/>
        <w:gridCol w:w="1724"/>
      </w:tblGrid>
      <w:tr w:rsidR="00286CCB" w:rsidTr="00A81AC7">
        <w:tblPrEx>
          <w:tblCellMar>
            <w:top w:w="0" w:type="dxa"/>
            <w:bottom w:w="0" w:type="dxa"/>
          </w:tblCellMar>
        </w:tblPrEx>
        <w:trPr>
          <w:cantSplit/>
        </w:trPr>
        <w:tc>
          <w:tcPr>
            <w:tcW w:w="8941" w:type="dxa"/>
            <w:gridSpan w:val="5"/>
            <w:tcBorders>
              <w:top w:val="single" w:sz="24" w:space="0" w:color="auto"/>
              <w:left w:val="nil"/>
              <w:bottom w:val="nil"/>
              <w:right w:val="nil"/>
            </w:tcBorders>
          </w:tcPr>
          <w:p w:rsidR="00286CCB" w:rsidRDefault="00286CCB" w:rsidP="00A81AC7">
            <w:r>
              <w:t xml:space="preserve">I apply for my child to be admitted to Immanuel College </w:t>
            </w:r>
          </w:p>
        </w:tc>
        <w:tc>
          <w:tcPr>
            <w:tcW w:w="1724" w:type="dxa"/>
            <w:tcBorders>
              <w:top w:val="single" w:sz="24" w:space="0" w:color="auto"/>
              <w:left w:val="nil"/>
              <w:bottom w:val="dotted" w:sz="4" w:space="0" w:color="auto"/>
              <w:right w:val="nil"/>
            </w:tcBorders>
          </w:tcPr>
          <w:p w:rsidR="00286CCB" w:rsidRDefault="00286CCB" w:rsidP="00A81AC7"/>
        </w:tc>
      </w:tr>
      <w:tr w:rsidR="00286CCB" w:rsidTr="00A81AC7">
        <w:tblPrEx>
          <w:tblCellMar>
            <w:top w:w="0" w:type="dxa"/>
            <w:bottom w:w="0" w:type="dxa"/>
          </w:tblCellMar>
        </w:tblPrEx>
        <w:trPr>
          <w:cantSplit/>
          <w:trHeight w:val="422"/>
        </w:trPr>
        <w:tc>
          <w:tcPr>
            <w:tcW w:w="990" w:type="dxa"/>
            <w:tcBorders>
              <w:top w:val="nil"/>
              <w:left w:val="nil"/>
              <w:bottom w:val="nil"/>
              <w:right w:val="nil"/>
            </w:tcBorders>
            <w:vAlign w:val="bottom"/>
          </w:tcPr>
          <w:p w:rsidR="00286CCB" w:rsidRDefault="00286CCB" w:rsidP="00A81AC7">
            <w:r>
              <w:t>Signed</w:t>
            </w:r>
          </w:p>
        </w:tc>
        <w:tc>
          <w:tcPr>
            <w:tcW w:w="3248" w:type="dxa"/>
            <w:tcBorders>
              <w:top w:val="nil"/>
              <w:left w:val="nil"/>
              <w:bottom w:val="nil"/>
              <w:right w:val="nil"/>
            </w:tcBorders>
            <w:vAlign w:val="bottom"/>
          </w:tcPr>
          <w:p w:rsidR="00286CCB" w:rsidRDefault="00286CCB" w:rsidP="00A81AC7"/>
        </w:tc>
        <w:tc>
          <w:tcPr>
            <w:tcW w:w="1875" w:type="dxa"/>
            <w:tcBorders>
              <w:top w:val="nil"/>
              <w:left w:val="nil"/>
              <w:bottom w:val="nil"/>
              <w:right w:val="nil"/>
            </w:tcBorders>
            <w:vAlign w:val="bottom"/>
          </w:tcPr>
          <w:p w:rsidR="00286CCB" w:rsidRDefault="00286CCB" w:rsidP="00A81AC7">
            <w:pPr>
              <w:rPr>
                <w:sz w:val="20"/>
              </w:rPr>
            </w:pPr>
            <w:r>
              <w:rPr>
                <w:sz w:val="20"/>
              </w:rPr>
              <w:t>(Parent/Carer)</w:t>
            </w:r>
          </w:p>
        </w:tc>
        <w:tc>
          <w:tcPr>
            <w:tcW w:w="804" w:type="dxa"/>
            <w:tcBorders>
              <w:top w:val="nil"/>
              <w:left w:val="nil"/>
              <w:bottom w:val="nil"/>
              <w:right w:val="nil"/>
            </w:tcBorders>
            <w:vAlign w:val="bottom"/>
          </w:tcPr>
          <w:p w:rsidR="00286CCB" w:rsidRDefault="00286CCB" w:rsidP="00A81AC7">
            <w:r>
              <w:t>Date:</w:t>
            </w:r>
          </w:p>
        </w:tc>
        <w:tc>
          <w:tcPr>
            <w:tcW w:w="2024" w:type="dxa"/>
            <w:tcBorders>
              <w:top w:val="nil"/>
              <w:left w:val="nil"/>
              <w:bottom w:val="nil"/>
              <w:right w:val="nil"/>
            </w:tcBorders>
          </w:tcPr>
          <w:p w:rsidR="00286CCB" w:rsidRDefault="00286CCB" w:rsidP="00A81AC7">
            <w:pPr>
              <w:jc w:val="right"/>
              <w:rPr>
                <w:vertAlign w:val="superscript"/>
              </w:rPr>
            </w:pPr>
          </w:p>
        </w:tc>
        <w:tc>
          <w:tcPr>
            <w:tcW w:w="1724" w:type="dxa"/>
            <w:tcBorders>
              <w:top w:val="dotted" w:sz="4" w:space="0" w:color="auto"/>
              <w:left w:val="nil"/>
              <w:bottom w:val="nil"/>
              <w:right w:val="nil"/>
            </w:tcBorders>
          </w:tcPr>
          <w:p w:rsidR="00286CCB" w:rsidRDefault="00286CCB" w:rsidP="00A81AC7">
            <w:pPr>
              <w:jc w:val="right"/>
              <w:rPr>
                <w:vertAlign w:val="superscript"/>
              </w:rPr>
            </w:pPr>
            <w:r>
              <w:rPr>
                <w:vertAlign w:val="superscript"/>
              </w:rPr>
              <w:t>(Year)</w:t>
            </w:r>
          </w:p>
        </w:tc>
      </w:tr>
      <w:tr w:rsidR="00286CCB" w:rsidTr="00A81AC7">
        <w:tblPrEx>
          <w:tblCellMar>
            <w:top w:w="0" w:type="dxa"/>
            <w:bottom w:w="0" w:type="dxa"/>
          </w:tblCellMar>
        </w:tblPrEx>
        <w:trPr>
          <w:cantSplit/>
          <w:trHeight w:val="80"/>
        </w:trPr>
        <w:tc>
          <w:tcPr>
            <w:tcW w:w="10665" w:type="dxa"/>
            <w:gridSpan w:val="6"/>
            <w:tcBorders>
              <w:top w:val="nil"/>
              <w:left w:val="nil"/>
              <w:bottom w:val="single" w:sz="24" w:space="0" w:color="auto"/>
              <w:right w:val="nil"/>
            </w:tcBorders>
          </w:tcPr>
          <w:p w:rsidR="00286CCB" w:rsidRDefault="00286CCB" w:rsidP="00A81AC7"/>
        </w:tc>
      </w:tr>
    </w:tbl>
    <w:p w:rsidR="00286CCB" w:rsidRPr="00E326A3" w:rsidRDefault="00286CCB" w:rsidP="00402B40">
      <w:pPr>
        <w:pStyle w:val="BodyText"/>
        <w:jc w:val="center"/>
        <w:rPr>
          <w:b/>
          <w:sz w:val="18"/>
          <w:szCs w:val="18"/>
        </w:rPr>
      </w:pPr>
      <w:r w:rsidRPr="00E326A3">
        <w:rPr>
          <w:b/>
          <w:sz w:val="18"/>
          <w:szCs w:val="18"/>
        </w:rPr>
        <w:t>Completed application should be sent on this form to:</w:t>
      </w:r>
    </w:p>
    <w:p w:rsidR="00286CCB" w:rsidRPr="00E326A3" w:rsidRDefault="00286CCB" w:rsidP="00402B40">
      <w:pPr>
        <w:pStyle w:val="BodyText"/>
        <w:jc w:val="center"/>
        <w:rPr>
          <w:b/>
          <w:sz w:val="18"/>
          <w:szCs w:val="18"/>
        </w:rPr>
      </w:pPr>
      <w:r w:rsidRPr="00E326A3">
        <w:rPr>
          <w:b/>
          <w:sz w:val="18"/>
          <w:szCs w:val="18"/>
        </w:rPr>
        <w:t>Mrs S J Tiller, Immanuel College, Leeds Road, Idle, Bradford, BD10 9AQ.</w:t>
      </w:r>
    </w:p>
    <w:p w:rsidR="00286CCB" w:rsidRPr="00376749" w:rsidRDefault="00286CCB" w:rsidP="00402B40">
      <w:pPr>
        <w:jc w:val="center"/>
        <w:rPr>
          <w:rStyle w:val="BookTitle"/>
          <w:bCs/>
        </w:rPr>
      </w:pPr>
      <w:r>
        <w:rPr>
          <w:rStyle w:val="BookTitle"/>
          <w:bCs/>
        </w:rPr>
        <w:br w:type="page"/>
      </w:r>
      <w:r w:rsidRPr="00376749">
        <w:rPr>
          <w:rStyle w:val="BookTitle"/>
          <w:bCs/>
        </w:rPr>
        <w:t>Appendix B</w:t>
      </w:r>
    </w:p>
    <w:p w:rsidR="00286CCB" w:rsidRPr="00A546E1" w:rsidRDefault="00286CCB" w:rsidP="00402B40">
      <w:pPr>
        <w:pStyle w:val="Heading1"/>
        <w:jc w:val="center"/>
      </w:pPr>
      <w:r>
        <w:rPr>
          <w:noProof/>
        </w:rPr>
        <w:pict>
          <v:shape id="_x0000_s1028" type="#_x0000_t75" style="position:absolute;left:0;text-align:left;margin-left:2.65pt;margin-top:-18pt;width:110pt;height:66.7pt;z-index:-251661824" wrapcoords="-96 0 -96 21442 21600 21442 21600 0 -96 0">
            <v:imagedata r:id="rId11" o:title=""/>
          </v:shape>
        </w:pict>
      </w:r>
      <w:r w:rsidRPr="00A546E1">
        <w:t>IMMANUEL COLLEGE</w:t>
      </w:r>
    </w:p>
    <w:p w:rsidR="00286CCB" w:rsidRPr="00A546E1" w:rsidRDefault="00286CCB" w:rsidP="00402B40">
      <w:pPr>
        <w:pStyle w:val="Heading1"/>
        <w:jc w:val="center"/>
      </w:pPr>
    </w:p>
    <w:p w:rsidR="00286CCB" w:rsidRPr="00A546E1" w:rsidRDefault="00286CCB" w:rsidP="00402B40">
      <w:pPr>
        <w:pStyle w:val="Heading1"/>
        <w:jc w:val="center"/>
      </w:pPr>
      <w:r w:rsidRPr="00A546E1">
        <w:t>Minister’s Confidential Reference</w:t>
      </w:r>
    </w:p>
    <w:p w:rsidR="00286CCB" w:rsidRPr="0025444F" w:rsidRDefault="00286CCB" w:rsidP="00402B40"/>
    <w:p w:rsidR="00286CCB" w:rsidRPr="0025444F" w:rsidRDefault="00286CCB" w:rsidP="00402B40"/>
    <w:p w:rsidR="00286CCB" w:rsidRPr="0025444F" w:rsidRDefault="00286CCB" w:rsidP="00402B40"/>
    <w:tbl>
      <w:tblPr>
        <w:tblW w:w="106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07"/>
        <w:gridCol w:w="2446"/>
        <w:gridCol w:w="3394"/>
        <w:gridCol w:w="362"/>
        <w:gridCol w:w="2315"/>
        <w:gridCol w:w="896"/>
      </w:tblGrid>
      <w:tr w:rsidR="00286CCB" w:rsidRPr="0025444F" w:rsidTr="00A81AC7">
        <w:tblPrEx>
          <w:tblCellMar>
            <w:top w:w="0" w:type="dxa"/>
            <w:bottom w:w="0" w:type="dxa"/>
          </w:tblCellMar>
        </w:tblPrEx>
        <w:trPr>
          <w:trHeight w:val="221"/>
          <w:jc w:val="center"/>
        </w:trPr>
        <w:tc>
          <w:tcPr>
            <w:tcW w:w="1142" w:type="dxa"/>
            <w:tcBorders>
              <w:top w:val="nil"/>
              <w:left w:val="nil"/>
              <w:bottom w:val="nil"/>
              <w:right w:val="nil"/>
            </w:tcBorders>
            <w:vAlign w:val="bottom"/>
          </w:tcPr>
          <w:p w:rsidR="00286CCB" w:rsidRPr="0025444F" w:rsidRDefault="00286CCB" w:rsidP="00A81AC7">
            <w:pPr>
              <w:ind w:left="106"/>
              <w:rPr>
                <w:b/>
                <w:sz w:val="28"/>
                <w:szCs w:val="28"/>
              </w:rPr>
            </w:pPr>
            <w:r w:rsidRPr="0025444F">
              <w:rPr>
                <w:b/>
                <w:sz w:val="28"/>
                <w:szCs w:val="28"/>
              </w:rPr>
              <w:t>CHILD:</w:t>
            </w:r>
          </w:p>
        </w:tc>
        <w:tc>
          <w:tcPr>
            <w:tcW w:w="9478" w:type="dxa"/>
            <w:gridSpan w:val="5"/>
            <w:tcBorders>
              <w:top w:val="nil"/>
              <w:left w:val="nil"/>
              <w:bottom w:val="dotted" w:sz="4" w:space="0" w:color="auto"/>
              <w:right w:val="nil"/>
            </w:tcBorders>
          </w:tcPr>
          <w:p w:rsidR="00286CCB" w:rsidRPr="0025444F" w:rsidRDefault="00286CCB" w:rsidP="00A81AC7">
            <w:pPr>
              <w:rPr>
                <w:b/>
                <w:sz w:val="28"/>
                <w:szCs w:val="28"/>
              </w:rPr>
            </w:pPr>
          </w:p>
        </w:tc>
      </w:tr>
      <w:tr w:rsidR="00286CCB" w:rsidRPr="0025444F" w:rsidTr="00A81AC7">
        <w:tblPrEx>
          <w:tblCellMar>
            <w:top w:w="0" w:type="dxa"/>
            <w:bottom w:w="0" w:type="dxa"/>
          </w:tblCellMar>
        </w:tblPrEx>
        <w:trPr>
          <w:trHeight w:val="221"/>
          <w:jc w:val="center"/>
        </w:trPr>
        <w:tc>
          <w:tcPr>
            <w:tcW w:w="1142" w:type="dxa"/>
            <w:tcBorders>
              <w:top w:val="nil"/>
              <w:left w:val="nil"/>
              <w:bottom w:val="nil"/>
              <w:right w:val="nil"/>
            </w:tcBorders>
          </w:tcPr>
          <w:p w:rsidR="00286CCB" w:rsidRPr="0025444F" w:rsidRDefault="00286CCB" w:rsidP="00A81AC7">
            <w:pPr>
              <w:rPr>
                <w:b/>
                <w:sz w:val="28"/>
                <w:szCs w:val="28"/>
              </w:rPr>
            </w:pPr>
          </w:p>
        </w:tc>
        <w:tc>
          <w:tcPr>
            <w:tcW w:w="9478" w:type="dxa"/>
            <w:gridSpan w:val="5"/>
            <w:tcBorders>
              <w:top w:val="dotted" w:sz="4" w:space="0" w:color="auto"/>
              <w:left w:val="nil"/>
              <w:bottom w:val="nil"/>
              <w:right w:val="nil"/>
            </w:tcBorders>
          </w:tcPr>
          <w:p w:rsidR="00286CCB" w:rsidRPr="0025444F" w:rsidRDefault="00286CCB" w:rsidP="00A81AC7">
            <w:pPr>
              <w:rPr>
                <w:b/>
                <w:sz w:val="28"/>
                <w:szCs w:val="28"/>
              </w:rPr>
            </w:pPr>
          </w:p>
        </w:tc>
      </w:tr>
      <w:tr w:rsidR="00286CCB" w:rsidRPr="0025444F" w:rsidTr="00A81AC7">
        <w:tblPrEx>
          <w:tblCellMar>
            <w:top w:w="0" w:type="dxa"/>
            <w:bottom w:w="0" w:type="dxa"/>
          </w:tblCellMar>
        </w:tblPrEx>
        <w:trPr>
          <w:trHeight w:val="221"/>
          <w:jc w:val="center"/>
        </w:trPr>
        <w:tc>
          <w:tcPr>
            <w:tcW w:w="3597" w:type="dxa"/>
            <w:gridSpan w:val="2"/>
            <w:tcBorders>
              <w:top w:val="nil"/>
              <w:left w:val="nil"/>
              <w:bottom w:val="nil"/>
              <w:right w:val="nil"/>
            </w:tcBorders>
          </w:tcPr>
          <w:p w:rsidR="00286CCB" w:rsidRPr="0025444F" w:rsidRDefault="00286CCB" w:rsidP="00A81AC7">
            <w:pPr>
              <w:rPr>
                <w:b/>
                <w:sz w:val="28"/>
                <w:szCs w:val="28"/>
              </w:rPr>
            </w:pPr>
            <w:r w:rsidRPr="0025444F">
              <w:rPr>
                <w:b/>
                <w:sz w:val="28"/>
                <w:szCs w:val="28"/>
              </w:rPr>
              <w:t>Parent(s)/Carer(s)’ name(s):</w:t>
            </w:r>
          </w:p>
        </w:tc>
        <w:tc>
          <w:tcPr>
            <w:tcW w:w="3423" w:type="dxa"/>
            <w:tcBorders>
              <w:top w:val="nil"/>
              <w:left w:val="nil"/>
              <w:bottom w:val="dotted" w:sz="4" w:space="0" w:color="auto"/>
              <w:right w:val="nil"/>
            </w:tcBorders>
          </w:tcPr>
          <w:p w:rsidR="00286CCB" w:rsidRPr="0025444F" w:rsidRDefault="00286CCB" w:rsidP="00A81AC7">
            <w:pPr>
              <w:rPr>
                <w:sz w:val="28"/>
                <w:szCs w:val="28"/>
              </w:rPr>
            </w:pPr>
          </w:p>
        </w:tc>
        <w:tc>
          <w:tcPr>
            <w:tcW w:w="363" w:type="dxa"/>
            <w:tcBorders>
              <w:top w:val="nil"/>
              <w:left w:val="nil"/>
              <w:bottom w:val="nil"/>
              <w:right w:val="nil"/>
            </w:tcBorders>
          </w:tcPr>
          <w:p w:rsidR="00286CCB" w:rsidRPr="0025444F" w:rsidRDefault="00286CCB" w:rsidP="00A81AC7">
            <w:pPr>
              <w:rPr>
                <w:sz w:val="28"/>
                <w:szCs w:val="28"/>
              </w:rPr>
            </w:pPr>
          </w:p>
        </w:tc>
        <w:tc>
          <w:tcPr>
            <w:tcW w:w="3237" w:type="dxa"/>
            <w:gridSpan w:val="2"/>
            <w:tcBorders>
              <w:top w:val="nil"/>
              <w:left w:val="nil"/>
              <w:bottom w:val="dotted" w:sz="4" w:space="0" w:color="auto"/>
              <w:right w:val="nil"/>
            </w:tcBorders>
          </w:tcPr>
          <w:p w:rsidR="00286CCB" w:rsidRPr="0025444F" w:rsidRDefault="00286CCB" w:rsidP="00A81AC7">
            <w:pPr>
              <w:rPr>
                <w:sz w:val="28"/>
                <w:szCs w:val="28"/>
              </w:rPr>
            </w:pPr>
          </w:p>
        </w:tc>
      </w:tr>
      <w:tr w:rsidR="00286CCB" w:rsidRPr="0025444F" w:rsidTr="00A81AC7">
        <w:tblPrEx>
          <w:tblCellMar>
            <w:top w:w="0" w:type="dxa"/>
            <w:bottom w:w="0" w:type="dxa"/>
          </w:tblCellMar>
        </w:tblPrEx>
        <w:trPr>
          <w:trHeight w:val="221"/>
          <w:jc w:val="center"/>
        </w:trPr>
        <w:tc>
          <w:tcPr>
            <w:tcW w:w="10620" w:type="dxa"/>
            <w:gridSpan w:val="6"/>
            <w:tcBorders>
              <w:top w:val="nil"/>
              <w:left w:val="nil"/>
              <w:bottom w:val="nil"/>
              <w:right w:val="nil"/>
            </w:tcBorders>
          </w:tcPr>
          <w:p w:rsidR="00286CCB" w:rsidRPr="0025444F" w:rsidRDefault="00286CCB" w:rsidP="00A81AC7">
            <w:pPr>
              <w:rPr>
                <w:sz w:val="28"/>
                <w:szCs w:val="28"/>
              </w:rPr>
            </w:pPr>
          </w:p>
        </w:tc>
      </w:tr>
      <w:tr w:rsidR="00286CCB" w:rsidRPr="0025444F" w:rsidTr="00A81AC7">
        <w:tblPrEx>
          <w:tblCellMar>
            <w:top w:w="0" w:type="dxa"/>
            <w:bottom w:w="0" w:type="dxa"/>
          </w:tblCellMar>
        </w:tblPrEx>
        <w:trPr>
          <w:trHeight w:val="221"/>
          <w:jc w:val="center"/>
        </w:trPr>
        <w:tc>
          <w:tcPr>
            <w:tcW w:w="10620" w:type="dxa"/>
            <w:gridSpan w:val="6"/>
            <w:tcBorders>
              <w:top w:val="nil"/>
              <w:left w:val="nil"/>
              <w:right w:val="nil"/>
            </w:tcBorders>
            <w:vAlign w:val="bottom"/>
          </w:tcPr>
          <w:p w:rsidR="00286CCB" w:rsidRDefault="00286CCB" w:rsidP="00A81AC7">
            <w:pPr>
              <w:pStyle w:val="Heading1"/>
              <w:jc w:val="center"/>
            </w:pPr>
            <w:r w:rsidRPr="00BB0934">
              <w:t xml:space="preserve">Ministers, Vicars, Priests - please tick the appropriate boxes </w:t>
            </w:r>
          </w:p>
          <w:p w:rsidR="00286CCB" w:rsidRPr="00BB0934" w:rsidRDefault="00286CCB" w:rsidP="00A81AC7">
            <w:pPr>
              <w:pStyle w:val="Heading1"/>
              <w:jc w:val="center"/>
            </w:pPr>
            <w:r w:rsidRPr="00BB0934">
              <w:t>after reading the notes at the foot of page.</w:t>
            </w:r>
          </w:p>
        </w:tc>
      </w:tr>
      <w:tr w:rsidR="00286CCB" w:rsidRPr="0025444F" w:rsidTr="00A81AC7">
        <w:tblPrEx>
          <w:tblCellMar>
            <w:top w:w="0" w:type="dxa"/>
            <w:bottom w:w="0" w:type="dxa"/>
          </w:tblCellMar>
        </w:tblPrEx>
        <w:trPr>
          <w:trHeight w:val="295"/>
          <w:jc w:val="center"/>
        </w:trPr>
        <w:tc>
          <w:tcPr>
            <w:tcW w:w="10620" w:type="dxa"/>
            <w:gridSpan w:val="6"/>
            <w:tcBorders>
              <w:bottom w:val="nil"/>
            </w:tcBorders>
          </w:tcPr>
          <w:p w:rsidR="00286CCB" w:rsidRPr="0025444F" w:rsidRDefault="00286CCB" w:rsidP="00A81AC7">
            <w:pPr>
              <w:rPr>
                <w:b/>
                <w:i/>
                <w:sz w:val="28"/>
                <w:szCs w:val="28"/>
              </w:rPr>
            </w:pPr>
            <w:r w:rsidRPr="0025444F">
              <w:rPr>
                <w:b/>
                <w:i/>
                <w:sz w:val="28"/>
                <w:szCs w:val="28"/>
              </w:rPr>
              <w:t>I can confirm that….</w:t>
            </w:r>
          </w:p>
        </w:tc>
      </w:tr>
      <w:tr w:rsidR="00286CCB" w:rsidRPr="0025444F" w:rsidTr="00A81AC7">
        <w:tblPrEx>
          <w:tblCellMar>
            <w:top w:w="0" w:type="dxa"/>
            <w:bottom w:w="0" w:type="dxa"/>
          </w:tblCellMar>
        </w:tblPrEx>
        <w:trPr>
          <w:cantSplit/>
          <w:trHeight w:val="171"/>
          <w:jc w:val="center"/>
        </w:trPr>
        <w:tc>
          <w:tcPr>
            <w:tcW w:w="10620" w:type="dxa"/>
            <w:gridSpan w:val="6"/>
            <w:tcBorders>
              <w:top w:val="nil"/>
              <w:bottom w:val="nil"/>
            </w:tcBorders>
            <w:vAlign w:val="bottom"/>
          </w:tcPr>
          <w:p w:rsidR="00286CCB" w:rsidRPr="0025444F" w:rsidRDefault="00286CCB" w:rsidP="00A81AC7">
            <w:pPr>
              <w:rPr>
                <w:sz w:val="28"/>
                <w:szCs w:val="28"/>
              </w:rPr>
            </w:pPr>
            <w:r w:rsidRPr="0025444F">
              <w:rPr>
                <w:b/>
                <w:sz w:val="28"/>
                <w:szCs w:val="28"/>
              </w:rPr>
              <w:t>PRIORITY 2a</w:t>
            </w:r>
            <w:r w:rsidRPr="0025444F">
              <w:rPr>
                <w:sz w:val="28"/>
                <w:szCs w:val="28"/>
              </w:rPr>
              <w:t xml:space="preserve"> – T</w:t>
            </w:r>
            <w:r w:rsidRPr="00BB0934">
              <w:rPr>
                <w:sz w:val="28"/>
                <w:szCs w:val="28"/>
              </w:rPr>
              <w:t>he child or one or more parent(s)/carer(s)</w:t>
            </w:r>
            <w:r w:rsidRPr="0025444F">
              <w:rPr>
                <w:sz w:val="28"/>
                <w:szCs w:val="28"/>
              </w:rPr>
              <w:t xml:space="preserve"> [delete which is not applicable] is a ‘frequent worshipper’ at my church </w:t>
            </w:r>
          </w:p>
        </w:tc>
      </w:tr>
      <w:tr w:rsidR="00286CCB" w:rsidRPr="0025444F" w:rsidTr="00A81AC7">
        <w:tblPrEx>
          <w:tblCellMar>
            <w:top w:w="0" w:type="dxa"/>
            <w:bottom w:w="0" w:type="dxa"/>
          </w:tblCellMar>
        </w:tblPrEx>
        <w:trPr>
          <w:cantSplit/>
          <w:trHeight w:val="153"/>
          <w:jc w:val="center"/>
        </w:trPr>
        <w:tc>
          <w:tcPr>
            <w:tcW w:w="9720" w:type="dxa"/>
            <w:gridSpan w:val="5"/>
            <w:tcBorders>
              <w:top w:val="nil"/>
              <w:bottom w:val="nil"/>
              <w:right w:val="nil"/>
            </w:tcBorders>
            <w:vAlign w:val="bottom"/>
          </w:tcPr>
          <w:p w:rsidR="00286CCB" w:rsidRPr="0025444F" w:rsidRDefault="00286CCB" w:rsidP="00A81AC7">
            <w:pPr>
              <w:rPr>
                <w:sz w:val="28"/>
                <w:szCs w:val="28"/>
              </w:rPr>
            </w:pPr>
            <w:r w:rsidRPr="0025444F">
              <w:rPr>
                <w:sz w:val="28"/>
                <w:szCs w:val="28"/>
              </w:rPr>
              <w:t>ie worships* at least twice a month or more frequently for the last 2 years</w:t>
            </w:r>
          </w:p>
        </w:tc>
        <w:tc>
          <w:tcPr>
            <w:tcW w:w="900" w:type="dxa"/>
            <w:tcBorders>
              <w:top w:val="nil"/>
              <w:left w:val="nil"/>
              <w:bottom w:val="nil"/>
            </w:tcBorders>
            <w:vAlign w:val="bottom"/>
          </w:tcPr>
          <w:p w:rsidR="00286CCB" w:rsidRPr="0025444F" w:rsidRDefault="00286CCB" w:rsidP="00A81AC7">
            <w:pPr>
              <w:rPr>
                <w:sz w:val="28"/>
                <w:szCs w:val="28"/>
              </w:rPr>
            </w:pPr>
            <w:r w:rsidRPr="0025444F">
              <w:rPr>
                <w:sz w:val="28"/>
                <w:szCs w:val="28"/>
              </w:rPr>
              <w:sym w:font="Wingdings" w:char="F06F"/>
            </w:r>
          </w:p>
        </w:tc>
      </w:tr>
      <w:tr w:rsidR="00286CCB" w:rsidRPr="0025444F" w:rsidTr="00A81AC7">
        <w:tblPrEx>
          <w:tblCellMar>
            <w:top w:w="0" w:type="dxa"/>
            <w:bottom w:w="0" w:type="dxa"/>
          </w:tblCellMar>
        </w:tblPrEx>
        <w:trPr>
          <w:cantSplit/>
          <w:trHeight w:val="333"/>
          <w:jc w:val="center"/>
        </w:trPr>
        <w:tc>
          <w:tcPr>
            <w:tcW w:w="10620" w:type="dxa"/>
            <w:gridSpan w:val="6"/>
            <w:tcBorders>
              <w:top w:val="nil"/>
              <w:bottom w:val="nil"/>
            </w:tcBorders>
            <w:vAlign w:val="bottom"/>
          </w:tcPr>
          <w:p w:rsidR="00286CCB" w:rsidRPr="0025444F" w:rsidRDefault="00286CCB" w:rsidP="00A81AC7">
            <w:pPr>
              <w:rPr>
                <w:sz w:val="28"/>
                <w:szCs w:val="28"/>
              </w:rPr>
            </w:pPr>
            <w:r w:rsidRPr="0025444F">
              <w:rPr>
                <w:b/>
                <w:sz w:val="28"/>
                <w:szCs w:val="28"/>
              </w:rPr>
              <w:t>PRIORITY 2b</w:t>
            </w:r>
            <w:r w:rsidRPr="0025444F">
              <w:rPr>
                <w:sz w:val="28"/>
                <w:szCs w:val="28"/>
              </w:rPr>
              <w:t xml:space="preserve"> – </w:t>
            </w:r>
            <w:r w:rsidRPr="00BB0934">
              <w:rPr>
                <w:sz w:val="28"/>
                <w:szCs w:val="28"/>
              </w:rPr>
              <w:t xml:space="preserve">The child or one or more parent(s)/carer(s) </w:t>
            </w:r>
            <w:r w:rsidRPr="0025444F">
              <w:rPr>
                <w:sz w:val="28"/>
                <w:szCs w:val="28"/>
              </w:rPr>
              <w:t>[delete which is not applicable] is a ‘regular but not fre</w:t>
            </w:r>
            <w:r>
              <w:rPr>
                <w:sz w:val="28"/>
                <w:szCs w:val="28"/>
              </w:rPr>
              <w:t>quent worshipper’ at my church</w:t>
            </w:r>
          </w:p>
        </w:tc>
      </w:tr>
      <w:tr w:rsidR="00286CCB" w:rsidRPr="0025444F" w:rsidTr="00A81AC7">
        <w:tblPrEx>
          <w:tblCellMar>
            <w:top w:w="0" w:type="dxa"/>
            <w:bottom w:w="0" w:type="dxa"/>
          </w:tblCellMar>
        </w:tblPrEx>
        <w:trPr>
          <w:cantSplit/>
          <w:trHeight w:val="171"/>
          <w:jc w:val="center"/>
        </w:trPr>
        <w:tc>
          <w:tcPr>
            <w:tcW w:w="9720" w:type="dxa"/>
            <w:gridSpan w:val="5"/>
            <w:tcBorders>
              <w:top w:val="nil"/>
              <w:bottom w:val="nil"/>
              <w:right w:val="nil"/>
            </w:tcBorders>
            <w:vAlign w:val="bottom"/>
          </w:tcPr>
          <w:p w:rsidR="00286CCB" w:rsidRPr="0025444F" w:rsidRDefault="00286CCB" w:rsidP="00A81AC7">
            <w:pPr>
              <w:rPr>
                <w:sz w:val="28"/>
                <w:szCs w:val="28"/>
              </w:rPr>
            </w:pPr>
            <w:r w:rsidRPr="0025444F">
              <w:rPr>
                <w:sz w:val="28"/>
                <w:szCs w:val="28"/>
              </w:rPr>
              <w:t>ie worships* at least monthly for the last 2 years</w:t>
            </w:r>
          </w:p>
        </w:tc>
        <w:tc>
          <w:tcPr>
            <w:tcW w:w="900" w:type="dxa"/>
            <w:tcBorders>
              <w:top w:val="nil"/>
              <w:left w:val="nil"/>
              <w:bottom w:val="nil"/>
            </w:tcBorders>
            <w:vAlign w:val="bottom"/>
          </w:tcPr>
          <w:p w:rsidR="00286CCB" w:rsidRPr="0025444F" w:rsidRDefault="00286CCB" w:rsidP="00A81AC7">
            <w:pPr>
              <w:rPr>
                <w:sz w:val="28"/>
                <w:szCs w:val="28"/>
              </w:rPr>
            </w:pPr>
            <w:r w:rsidRPr="0025444F">
              <w:rPr>
                <w:sz w:val="28"/>
                <w:szCs w:val="28"/>
              </w:rPr>
              <w:sym w:font="Wingdings" w:char="F06F"/>
            </w:r>
          </w:p>
        </w:tc>
      </w:tr>
      <w:tr w:rsidR="00286CCB" w:rsidRPr="0025444F" w:rsidTr="00A81AC7">
        <w:tblPrEx>
          <w:tblCellMar>
            <w:top w:w="0" w:type="dxa"/>
            <w:bottom w:w="0" w:type="dxa"/>
          </w:tblCellMar>
        </w:tblPrEx>
        <w:trPr>
          <w:cantSplit/>
          <w:trHeight w:val="387"/>
          <w:jc w:val="center"/>
        </w:trPr>
        <w:tc>
          <w:tcPr>
            <w:tcW w:w="10620" w:type="dxa"/>
            <w:gridSpan w:val="6"/>
            <w:tcBorders>
              <w:top w:val="nil"/>
              <w:bottom w:val="nil"/>
            </w:tcBorders>
            <w:vAlign w:val="bottom"/>
          </w:tcPr>
          <w:p w:rsidR="00286CCB" w:rsidRPr="0025444F" w:rsidRDefault="00286CCB" w:rsidP="00A81AC7">
            <w:pPr>
              <w:rPr>
                <w:sz w:val="28"/>
                <w:szCs w:val="28"/>
              </w:rPr>
            </w:pPr>
            <w:r w:rsidRPr="0025444F">
              <w:rPr>
                <w:b/>
                <w:sz w:val="28"/>
                <w:szCs w:val="28"/>
              </w:rPr>
              <w:t>PRIORITY 2c</w:t>
            </w:r>
            <w:r w:rsidRPr="0025444F">
              <w:rPr>
                <w:sz w:val="28"/>
                <w:szCs w:val="28"/>
              </w:rPr>
              <w:t xml:space="preserve"> – The child has had a service of baptism, blessing or dedication in my church</w:t>
            </w:r>
          </w:p>
        </w:tc>
      </w:tr>
      <w:tr w:rsidR="00286CCB" w:rsidRPr="0025444F" w:rsidTr="00A81AC7">
        <w:tblPrEx>
          <w:tblCellMar>
            <w:top w:w="0" w:type="dxa"/>
            <w:bottom w:w="0" w:type="dxa"/>
          </w:tblCellMar>
        </w:tblPrEx>
        <w:trPr>
          <w:cantSplit/>
          <w:trHeight w:val="126"/>
          <w:jc w:val="center"/>
        </w:trPr>
        <w:tc>
          <w:tcPr>
            <w:tcW w:w="9720" w:type="dxa"/>
            <w:gridSpan w:val="5"/>
            <w:tcBorders>
              <w:top w:val="nil"/>
              <w:right w:val="nil"/>
            </w:tcBorders>
            <w:vAlign w:val="bottom"/>
          </w:tcPr>
          <w:p w:rsidR="00286CCB" w:rsidRPr="0025444F" w:rsidRDefault="00286CCB" w:rsidP="00A81AC7">
            <w:pPr>
              <w:rPr>
                <w:sz w:val="28"/>
                <w:szCs w:val="28"/>
              </w:rPr>
            </w:pPr>
          </w:p>
        </w:tc>
        <w:tc>
          <w:tcPr>
            <w:tcW w:w="900" w:type="dxa"/>
            <w:tcBorders>
              <w:top w:val="nil"/>
              <w:left w:val="nil"/>
            </w:tcBorders>
            <w:vAlign w:val="bottom"/>
          </w:tcPr>
          <w:p w:rsidR="00286CCB" w:rsidRPr="0025444F" w:rsidRDefault="00286CCB" w:rsidP="00A81AC7">
            <w:pPr>
              <w:rPr>
                <w:sz w:val="28"/>
                <w:szCs w:val="28"/>
              </w:rPr>
            </w:pPr>
            <w:r w:rsidRPr="0025444F">
              <w:rPr>
                <w:sz w:val="28"/>
                <w:szCs w:val="28"/>
              </w:rPr>
              <w:sym w:font="Wingdings" w:char="F06F"/>
            </w:r>
          </w:p>
        </w:tc>
      </w:tr>
    </w:tbl>
    <w:p w:rsidR="00286CCB" w:rsidRPr="0025444F" w:rsidRDefault="00286CCB" w:rsidP="00402B40">
      <w:pPr>
        <w:rPr>
          <w:sz w:val="28"/>
          <w:szCs w:val="28"/>
        </w:rPr>
      </w:pPr>
      <w:r w:rsidRPr="0025444F">
        <w:rPr>
          <w:sz w:val="28"/>
          <w:szCs w:val="28"/>
        </w:rPr>
        <w:tab/>
      </w:r>
    </w:p>
    <w:tbl>
      <w:tblPr>
        <w:tblW w:w="10620" w:type="dxa"/>
        <w:jc w:val="center"/>
        <w:tblInd w:w="-1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720"/>
        <w:gridCol w:w="900"/>
      </w:tblGrid>
      <w:tr w:rsidR="00286CCB" w:rsidRPr="0025444F" w:rsidTr="00A81AC7">
        <w:tblPrEx>
          <w:tblCellMar>
            <w:top w:w="0" w:type="dxa"/>
            <w:bottom w:w="0" w:type="dxa"/>
          </w:tblCellMar>
        </w:tblPrEx>
        <w:trPr>
          <w:cantSplit/>
          <w:trHeight w:val="536"/>
          <w:jc w:val="center"/>
        </w:trPr>
        <w:tc>
          <w:tcPr>
            <w:tcW w:w="10620" w:type="dxa"/>
            <w:gridSpan w:val="2"/>
            <w:tcBorders>
              <w:left w:val="nil"/>
              <w:right w:val="nil"/>
            </w:tcBorders>
            <w:vAlign w:val="bottom"/>
          </w:tcPr>
          <w:p w:rsidR="00286CCB" w:rsidRPr="0025444F" w:rsidRDefault="00286CCB" w:rsidP="00A81AC7">
            <w:pPr>
              <w:rPr>
                <w:sz w:val="28"/>
                <w:szCs w:val="28"/>
              </w:rPr>
            </w:pPr>
          </w:p>
        </w:tc>
      </w:tr>
      <w:tr w:rsidR="00286CCB" w:rsidRPr="0025444F" w:rsidTr="00A81AC7">
        <w:tblPrEx>
          <w:tblCellMar>
            <w:top w:w="0" w:type="dxa"/>
            <w:bottom w:w="0" w:type="dxa"/>
          </w:tblCellMar>
        </w:tblPrEx>
        <w:trPr>
          <w:cantSplit/>
          <w:trHeight w:val="536"/>
          <w:jc w:val="center"/>
        </w:trPr>
        <w:tc>
          <w:tcPr>
            <w:tcW w:w="9720" w:type="dxa"/>
            <w:tcBorders>
              <w:top w:val="nil"/>
              <w:right w:val="nil"/>
            </w:tcBorders>
            <w:vAlign w:val="center"/>
          </w:tcPr>
          <w:p w:rsidR="00286CCB" w:rsidRPr="0025444F" w:rsidRDefault="00286CCB" w:rsidP="00A81AC7">
            <w:pPr>
              <w:rPr>
                <w:sz w:val="28"/>
                <w:szCs w:val="28"/>
              </w:rPr>
            </w:pPr>
            <w:r w:rsidRPr="0025444F">
              <w:rPr>
                <w:sz w:val="28"/>
                <w:szCs w:val="28"/>
              </w:rPr>
              <w:t xml:space="preserve">If the child and parent(s)/carer(s) are unknown to you, or do not meet any of the above criteria, please tick the box </w:t>
            </w:r>
          </w:p>
        </w:tc>
        <w:tc>
          <w:tcPr>
            <w:tcW w:w="900" w:type="dxa"/>
            <w:tcBorders>
              <w:top w:val="nil"/>
              <w:left w:val="nil"/>
            </w:tcBorders>
            <w:vAlign w:val="center"/>
          </w:tcPr>
          <w:p w:rsidR="00286CCB" w:rsidRPr="0025444F" w:rsidRDefault="00286CCB" w:rsidP="00A81AC7">
            <w:pPr>
              <w:rPr>
                <w:sz w:val="28"/>
                <w:szCs w:val="28"/>
              </w:rPr>
            </w:pPr>
            <w:r w:rsidRPr="0025444F">
              <w:rPr>
                <w:sz w:val="28"/>
                <w:szCs w:val="28"/>
              </w:rPr>
              <w:sym w:font="Wingdings" w:char="F06F"/>
            </w:r>
          </w:p>
        </w:tc>
      </w:tr>
      <w:tr w:rsidR="00286CCB" w:rsidRPr="0025444F" w:rsidTr="00A81AC7">
        <w:tblPrEx>
          <w:tblBorders>
            <w:insideV w:val="none" w:sz="0" w:space="0" w:color="auto"/>
          </w:tblBorders>
          <w:tblCellMar>
            <w:top w:w="0" w:type="dxa"/>
            <w:bottom w:w="0" w:type="dxa"/>
          </w:tblCellMar>
        </w:tblPrEx>
        <w:trPr>
          <w:cantSplit/>
          <w:trHeight w:val="278"/>
          <w:jc w:val="center"/>
        </w:trPr>
        <w:tc>
          <w:tcPr>
            <w:tcW w:w="10615" w:type="dxa"/>
            <w:gridSpan w:val="2"/>
            <w:vAlign w:val="bottom"/>
          </w:tcPr>
          <w:p w:rsidR="00286CCB" w:rsidRPr="0025444F" w:rsidRDefault="00286CCB" w:rsidP="00A81AC7">
            <w:pPr>
              <w:jc w:val="center"/>
              <w:rPr>
                <w:b/>
                <w:sz w:val="28"/>
                <w:szCs w:val="28"/>
              </w:rPr>
            </w:pPr>
            <w:r w:rsidRPr="0025444F">
              <w:rPr>
                <w:b/>
                <w:sz w:val="28"/>
                <w:szCs w:val="28"/>
              </w:rPr>
              <w:t>NOTES TO MINISTER – PLEASE READ BEFORE COMPLETING FORM ABOVE</w:t>
            </w:r>
          </w:p>
        </w:tc>
      </w:tr>
      <w:tr w:rsidR="00286CCB" w:rsidRPr="0025444F" w:rsidTr="00A81AC7">
        <w:tblPrEx>
          <w:tblBorders>
            <w:insideV w:val="none" w:sz="0" w:space="0" w:color="auto"/>
          </w:tblBorders>
          <w:tblCellMar>
            <w:top w:w="0" w:type="dxa"/>
            <w:bottom w:w="0" w:type="dxa"/>
          </w:tblCellMar>
        </w:tblPrEx>
        <w:trPr>
          <w:cantSplit/>
          <w:trHeight w:val="332"/>
          <w:jc w:val="center"/>
        </w:trPr>
        <w:tc>
          <w:tcPr>
            <w:tcW w:w="10615" w:type="dxa"/>
            <w:gridSpan w:val="2"/>
            <w:vAlign w:val="bottom"/>
          </w:tcPr>
          <w:p w:rsidR="00286CCB" w:rsidRPr="0025444F" w:rsidRDefault="00286CCB" w:rsidP="00A81AC7">
            <w:pPr>
              <w:rPr>
                <w:sz w:val="28"/>
                <w:szCs w:val="28"/>
              </w:rPr>
            </w:pPr>
            <w:r w:rsidRPr="0025444F">
              <w:rPr>
                <w:sz w:val="28"/>
                <w:szCs w:val="28"/>
              </w:rPr>
              <w:t>1. * ‘worship’ can mean weekday activities at your church that include an element of Christian worship.</w:t>
            </w:r>
          </w:p>
        </w:tc>
      </w:tr>
      <w:tr w:rsidR="00286CCB" w:rsidRPr="0025444F" w:rsidTr="00A81AC7">
        <w:tblPrEx>
          <w:tblBorders>
            <w:insideV w:val="none" w:sz="0" w:space="0" w:color="auto"/>
          </w:tblBorders>
          <w:tblCellMar>
            <w:top w:w="0" w:type="dxa"/>
            <w:bottom w:w="0" w:type="dxa"/>
          </w:tblCellMar>
        </w:tblPrEx>
        <w:trPr>
          <w:cantSplit/>
          <w:trHeight w:val="332"/>
          <w:jc w:val="center"/>
        </w:trPr>
        <w:tc>
          <w:tcPr>
            <w:tcW w:w="10615" w:type="dxa"/>
            <w:gridSpan w:val="2"/>
            <w:vAlign w:val="bottom"/>
          </w:tcPr>
          <w:p w:rsidR="00286CCB" w:rsidRPr="0025444F" w:rsidRDefault="00286CCB" w:rsidP="00A81AC7">
            <w:pPr>
              <w:rPr>
                <w:sz w:val="28"/>
                <w:szCs w:val="28"/>
              </w:rPr>
            </w:pPr>
            <w:r w:rsidRPr="0025444F">
              <w:rPr>
                <w:sz w:val="28"/>
                <w:szCs w:val="28"/>
              </w:rPr>
              <w:t>2. The frequency of worship* should be determined over a two year period.  If the applicants are new to the area, applicants will also need to contact the Minister of their previous church who will also need to fill in a Confidential Reference</w:t>
            </w:r>
          </w:p>
        </w:tc>
      </w:tr>
    </w:tbl>
    <w:p w:rsidR="00286CCB" w:rsidRPr="0025444F" w:rsidRDefault="00286CCB" w:rsidP="00402B40">
      <w:pPr>
        <w:rPr>
          <w:sz w:val="28"/>
          <w:szCs w:val="28"/>
        </w:rPr>
      </w:pPr>
    </w:p>
    <w:p w:rsidR="00286CCB" w:rsidRPr="0025444F" w:rsidRDefault="00286CCB" w:rsidP="00402B40">
      <w:pPr>
        <w:rPr>
          <w:sz w:val="28"/>
          <w:szCs w:val="28"/>
        </w:rPr>
      </w:pPr>
    </w:p>
    <w:tbl>
      <w:tblPr>
        <w:tblW w:w="10173" w:type="dxa"/>
        <w:jc w:val="center"/>
        <w:tblInd w:w="-922" w:type="dxa"/>
        <w:tblLayout w:type="fixed"/>
        <w:tblLook w:val="0000"/>
      </w:tblPr>
      <w:tblGrid>
        <w:gridCol w:w="1065"/>
        <w:gridCol w:w="2168"/>
        <w:gridCol w:w="2900"/>
        <w:gridCol w:w="2431"/>
        <w:gridCol w:w="799"/>
        <w:gridCol w:w="810"/>
      </w:tblGrid>
      <w:tr w:rsidR="00286CCB" w:rsidRPr="0025444F" w:rsidTr="00A81AC7">
        <w:tblPrEx>
          <w:tblCellMar>
            <w:top w:w="0" w:type="dxa"/>
            <w:bottom w:w="0" w:type="dxa"/>
          </w:tblCellMar>
        </w:tblPrEx>
        <w:trPr>
          <w:cantSplit/>
          <w:trHeight w:val="423"/>
          <w:jc w:val="center"/>
        </w:trPr>
        <w:tc>
          <w:tcPr>
            <w:tcW w:w="1065" w:type="dxa"/>
            <w:vAlign w:val="bottom"/>
          </w:tcPr>
          <w:p w:rsidR="00286CCB" w:rsidRPr="0025444F" w:rsidRDefault="00286CCB" w:rsidP="00A81AC7">
            <w:pPr>
              <w:rPr>
                <w:b/>
                <w:sz w:val="28"/>
                <w:szCs w:val="28"/>
              </w:rPr>
            </w:pPr>
            <w:r w:rsidRPr="0025444F">
              <w:rPr>
                <w:b/>
                <w:sz w:val="28"/>
                <w:szCs w:val="28"/>
              </w:rPr>
              <w:t>Signed</w:t>
            </w:r>
          </w:p>
        </w:tc>
        <w:tc>
          <w:tcPr>
            <w:tcW w:w="2168" w:type="dxa"/>
            <w:tcBorders>
              <w:bottom w:val="dotted" w:sz="4" w:space="0" w:color="auto"/>
            </w:tcBorders>
            <w:vAlign w:val="bottom"/>
          </w:tcPr>
          <w:p w:rsidR="00286CCB" w:rsidRPr="0025444F" w:rsidRDefault="00286CCB" w:rsidP="00A81AC7">
            <w:pPr>
              <w:rPr>
                <w:b/>
                <w:sz w:val="28"/>
                <w:szCs w:val="28"/>
              </w:rPr>
            </w:pPr>
          </w:p>
        </w:tc>
        <w:tc>
          <w:tcPr>
            <w:tcW w:w="2900" w:type="dxa"/>
            <w:vAlign w:val="bottom"/>
          </w:tcPr>
          <w:p w:rsidR="00286CCB" w:rsidRPr="0025444F" w:rsidRDefault="00286CCB" w:rsidP="00A81AC7">
            <w:pPr>
              <w:rPr>
                <w:b/>
                <w:sz w:val="28"/>
                <w:szCs w:val="28"/>
              </w:rPr>
            </w:pPr>
            <w:r w:rsidRPr="0025444F">
              <w:rPr>
                <w:b/>
                <w:sz w:val="28"/>
                <w:szCs w:val="28"/>
              </w:rPr>
              <w:t>Vicar/Minister/Priest/Pastor of</w:t>
            </w:r>
          </w:p>
        </w:tc>
        <w:tc>
          <w:tcPr>
            <w:tcW w:w="2431" w:type="dxa"/>
            <w:tcBorders>
              <w:bottom w:val="dotted" w:sz="4" w:space="0" w:color="auto"/>
            </w:tcBorders>
            <w:vAlign w:val="bottom"/>
          </w:tcPr>
          <w:p w:rsidR="00286CCB" w:rsidRPr="0025444F" w:rsidRDefault="00286CCB" w:rsidP="00A81AC7">
            <w:pPr>
              <w:rPr>
                <w:b/>
                <w:sz w:val="28"/>
                <w:szCs w:val="28"/>
              </w:rPr>
            </w:pPr>
          </w:p>
        </w:tc>
        <w:tc>
          <w:tcPr>
            <w:tcW w:w="799" w:type="dxa"/>
            <w:vAlign w:val="bottom"/>
          </w:tcPr>
          <w:p w:rsidR="00286CCB" w:rsidRPr="0025444F" w:rsidRDefault="00286CCB" w:rsidP="00A81AC7">
            <w:pPr>
              <w:rPr>
                <w:b/>
                <w:sz w:val="28"/>
                <w:szCs w:val="28"/>
              </w:rPr>
            </w:pPr>
            <w:r w:rsidRPr="0025444F">
              <w:rPr>
                <w:b/>
                <w:sz w:val="28"/>
                <w:szCs w:val="28"/>
              </w:rPr>
              <w:t>Date</w:t>
            </w:r>
          </w:p>
        </w:tc>
        <w:tc>
          <w:tcPr>
            <w:tcW w:w="810" w:type="dxa"/>
            <w:tcBorders>
              <w:bottom w:val="dotted" w:sz="4" w:space="0" w:color="auto"/>
            </w:tcBorders>
            <w:vAlign w:val="bottom"/>
          </w:tcPr>
          <w:p w:rsidR="00286CCB" w:rsidRPr="0025444F" w:rsidRDefault="00286CCB" w:rsidP="00A81AC7">
            <w:pPr>
              <w:rPr>
                <w:sz w:val="28"/>
                <w:szCs w:val="28"/>
              </w:rPr>
            </w:pPr>
          </w:p>
        </w:tc>
      </w:tr>
    </w:tbl>
    <w:p w:rsidR="00286CCB" w:rsidRPr="0025444F" w:rsidRDefault="00286CCB" w:rsidP="00402B40">
      <w:pPr>
        <w:pStyle w:val="Heading3"/>
        <w:ind w:left="0" w:firstLine="0"/>
        <w:rPr>
          <w:b w:val="0"/>
          <w:bCs w:val="0"/>
          <w:sz w:val="28"/>
          <w:szCs w:val="28"/>
        </w:rPr>
      </w:pPr>
    </w:p>
    <w:p w:rsidR="00286CCB" w:rsidRPr="00BB0934" w:rsidRDefault="00286CCB" w:rsidP="00402B40">
      <w:pPr>
        <w:pStyle w:val="Heading3"/>
        <w:ind w:left="0" w:firstLine="0"/>
        <w:jc w:val="center"/>
        <w:rPr>
          <w:sz w:val="28"/>
          <w:szCs w:val="28"/>
        </w:rPr>
      </w:pPr>
      <w:r w:rsidRPr="00BB0934">
        <w:rPr>
          <w:sz w:val="28"/>
          <w:szCs w:val="28"/>
        </w:rPr>
        <w:t>Please return this form to</w:t>
      </w:r>
    </w:p>
    <w:p w:rsidR="00286CCB" w:rsidRPr="00BB0934" w:rsidRDefault="00286CCB" w:rsidP="00402B40">
      <w:pPr>
        <w:pStyle w:val="Heading3"/>
        <w:ind w:left="0" w:firstLine="0"/>
        <w:jc w:val="center"/>
        <w:rPr>
          <w:sz w:val="28"/>
          <w:szCs w:val="28"/>
        </w:rPr>
      </w:pPr>
      <w:r w:rsidRPr="00BB0934">
        <w:rPr>
          <w:sz w:val="28"/>
          <w:szCs w:val="28"/>
        </w:rPr>
        <w:t>The Head Teacher, Immanuel College, Leeds Road, Bradford, BD10 9AQ</w:t>
      </w:r>
    </w:p>
    <w:p w:rsidR="00286CCB" w:rsidRPr="00BB0934" w:rsidRDefault="00286CCB" w:rsidP="00402B40">
      <w:pPr>
        <w:pStyle w:val="Heading3"/>
        <w:jc w:val="center"/>
        <w:rPr>
          <w:sz w:val="28"/>
          <w:szCs w:val="28"/>
        </w:rPr>
      </w:pPr>
      <w:r w:rsidRPr="00BB0934">
        <w:rPr>
          <w:sz w:val="28"/>
          <w:szCs w:val="28"/>
        </w:rPr>
        <w:t>THANK YOU FOR YOUR KIND ASSISTANCE</w:t>
      </w:r>
    </w:p>
    <w:p w:rsidR="00286CCB" w:rsidRPr="004D3A7B" w:rsidRDefault="00286CCB" w:rsidP="00402B40">
      <w:pPr>
        <w:jc w:val="center"/>
        <w:rPr>
          <w:rStyle w:val="BookTitle"/>
          <w:bCs/>
        </w:rPr>
      </w:pPr>
      <w:r w:rsidRPr="004D3A7B">
        <w:rPr>
          <w:rStyle w:val="BookTitle"/>
          <w:bCs/>
        </w:rPr>
        <w:br w:type="page"/>
        <w:t>Appendix List C</w:t>
      </w:r>
    </w:p>
    <w:tbl>
      <w:tblPr>
        <w:tblW w:w="4385" w:type="pct"/>
        <w:tblCellSpacing w:w="7" w:type="dxa"/>
        <w:tblCellMar>
          <w:left w:w="0" w:type="dxa"/>
          <w:right w:w="0" w:type="dxa"/>
        </w:tblCellMar>
        <w:tblLook w:val="00A0"/>
      </w:tblPr>
      <w:tblGrid>
        <w:gridCol w:w="8964"/>
      </w:tblGrid>
      <w:tr w:rsidR="00286CCB" w:rsidRPr="0025444F" w:rsidTr="00A81AC7">
        <w:trPr>
          <w:tblCellSpacing w:w="7" w:type="dxa"/>
        </w:trPr>
        <w:tc>
          <w:tcPr>
            <w:tcW w:w="4982" w:type="pct"/>
            <w:shd w:val="clear" w:color="auto" w:fill="FFFFFF"/>
            <w:vAlign w:val="center"/>
          </w:tcPr>
          <w:p w:rsidR="00286CCB" w:rsidRPr="0025444F" w:rsidRDefault="00286CCB" w:rsidP="00A81AC7">
            <w:r w:rsidRPr="0025444F">
              <w:t>Idle C of E Primary School, Boothroyd Drive, Idle, Bradford, BD10 8LU </w:t>
            </w:r>
          </w:p>
        </w:tc>
      </w:tr>
    </w:tbl>
    <w:p w:rsidR="00286CCB" w:rsidRPr="0025444F" w:rsidRDefault="00286CCB" w:rsidP="00402B40"/>
    <w:p w:rsidR="00286CCB" w:rsidRPr="004D3A7B" w:rsidRDefault="00286CCB" w:rsidP="00402B40">
      <w:pPr>
        <w:jc w:val="center"/>
        <w:rPr>
          <w:rStyle w:val="BookTitle"/>
          <w:bCs/>
        </w:rPr>
      </w:pPr>
      <w:r w:rsidRPr="004D3A7B">
        <w:rPr>
          <w:rStyle w:val="BookTitle"/>
          <w:bCs/>
        </w:rPr>
        <w:t>Appendix List D</w:t>
      </w:r>
    </w:p>
    <w:p w:rsidR="00286CCB" w:rsidRPr="0025444F" w:rsidRDefault="00286CCB" w:rsidP="00402B40">
      <w:pPr>
        <w:rPr>
          <w:rFonts w:cs="Arial"/>
          <w:color w:val="000000"/>
        </w:rPr>
      </w:pPr>
      <w:r w:rsidRPr="0025444F">
        <w:t xml:space="preserve">Our Lady &amp; St Brendan's Catholic Primary School, </w:t>
      </w:r>
      <w:r w:rsidRPr="0025444F">
        <w:rPr>
          <w:rFonts w:cs="Arial"/>
          <w:color w:val="000000"/>
        </w:rPr>
        <w:t>The Bank, Bradford BD10 0QA</w:t>
      </w:r>
    </w:p>
    <w:p w:rsidR="00286CCB" w:rsidRPr="0025444F" w:rsidRDefault="00286CCB" w:rsidP="00402B40"/>
    <w:p w:rsidR="00286CCB" w:rsidRPr="004D3A7B" w:rsidRDefault="00286CCB" w:rsidP="00402B40">
      <w:pPr>
        <w:jc w:val="center"/>
        <w:rPr>
          <w:rStyle w:val="BookTitle"/>
          <w:bCs/>
        </w:rPr>
      </w:pPr>
      <w:r w:rsidRPr="004D3A7B">
        <w:rPr>
          <w:rStyle w:val="BookTitle"/>
          <w:bCs/>
        </w:rPr>
        <w:t>Appendix List E</w:t>
      </w:r>
    </w:p>
    <w:p w:rsidR="00286CCB" w:rsidRDefault="00286CCB" w:rsidP="00402B40">
      <w:pPr>
        <w:pStyle w:val="Heading2"/>
      </w:pPr>
      <w:r w:rsidRPr="00A546E1">
        <w:t>Airedale Deanery</w:t>
      </w:r>
    </w:p>
    <w:p w:rsidR="00286CCB" w:rsidRPr="00F158EF" w:rsidRDefault="00286CCB" w:rsidP="00402B40"/>
    <w:tbl>
      <w:tblPr>
        <w:tblW w:w="4385" w:type="pct"/>
        <w:tblCellSpacing w:w="7" w:type="dxa"/>
        <w:tblCellMar>
          <w:left w:w="0" w:type="dxa"/>
          <w:right w:w="0" w:type="dxa"/>
        </w:tblCellMar>
        <w:tblLook w:val="00A0"/>
      </w:tblPr>
      <w:tblGrid>
        <w:gridCol w:w="8964"/>
      </w:tblGrid>
      <w:tr w:rsidR="00286CCB" w:rsidRPr="00746805" w:rsidTr="00A81AC7">
        <w:trPr>
          <w:tblCellSpacing w:w="7" w:type="dxa"/>
        </w:trPr>
        <w:tc>
          <w:tcPr>
            <w:tcW w:w="4984" w:type="pct"/>
            <w:shd w:val="clear" w:color="auto" w:fill="FFFFFF"/>
            <w:vAlign w:val="center"/>
          </w:tcPr>
          <w:p w:rsidR="00286CCB" w:rsidRPr="00746805" w:rsidRDefault="00286CCB" w:rsidP="00A81AC7">
            <w:r w:rsidRPr="00746805">
              <w:t>Baildon C of E Primary School, Coverdale Way, Baildon, Shipley, BD17 6TE </w:t>
            </w:r>
          </w:p>
        </w:tc>
      </w:tr>
      <w:tr w:rsidR="00286CCB" w:rsidRPr="00746805" w:rsidTr="00A81AC7">
        <w:trPr>
          <w:tblCellSpacing w:w="7" w:type="dxa"/>
        </w:trPr>
        <w:tc>
          <w:tcPr>
            <w:tcW w:w="4984" w:type="pct"/>
            <w:shd w:val="clear" w:color="auto" w:fill="FFFFFF"/>
            <w:vAlign w:val="center"/>
          </w:tcPr>
          <w:p w:rsidR="00286CCB" w:rsidRPr="00746805" w:rsidRDefault="00286CCB" w:rsidP="00A81AC7">
            <w:bookmarkStart w:id="1" w:name="B"/>
            <w:r w:rsidRPr="00746805">
              <w:t>Bradford Academy, Teasdale Street, Bradford , BD4 7QJ </w:t>
            </w:r>
          </w:p>
        </w:tc>
      </w:tr>
      <w:bookmarkEnd w:id="1"/>
      <w:tr w:rsidR="00286CCB" w:rsidRPr="00746805" w:rsidTr="00A81AC7">
        <w:trPr>
          <w:tblCellSpacing w:w="7" w:type="dxa"/>
        </w:trPr>
        <w:tc>
          <w:tcPr>
            <w:tcW w:w="4984" w:type="pct"/>
            <w:shd w:val="clear" w:color="auto" w:fill="FFFFFF"/>
            <w:vAlign w:val="center"/>
          </w:tcPr>
          <w:p w:rsidR="00286CCB" w:rsidRDefault="00286CCB" w:rsidP="00A81AC7">
            <w:r>
              <w:t>Bradford Forster Academy, Fenby Avenue, Bradford, BD4 8RG</w:t>
            </w:r>
          </w:p>
          <w:p w:rsidR="00286CCB" w:rsidRPr="00746805" w:rsidRDefault="00286CCB" w:rsidP="00A81AC7">
            <w:r w:rsidRPr="00746805">
              <w:t>Christ Church C of E Academy, Wrose Brow Road, Windhill, Shipley, BD18 2NT </w:t>
            </w:r>
          </w:p>
        </w:tc>
      </w:tr>
      <w:tr w:rsidR="00286CCB" w:rsidRPr="00746805" w:rsidTr="00A81AC7">
        <w:trPr>
          <w:tblCellSpacing w:w="7" w:type="dxa"/>
        </w:trPr>
        <w:tc>
          <w:tcPr>
            <w:tcW w:w="4984" w:type="pct"/>
            <w:shd w:val="clear" w:color="auto" w:fill="FFFFFF"/>
            <w:vAlign w:val="center"/>
          </w:tcPr>
          <w:p w:rsidR="00286CCB" w:rsidRPr="00746805" w:rsidRDefault="00286CCB" w:rsidP="00A81AC7">
            <w:r w:rsidRPr="00746805">
              <w:t>Heaton St Barnabas C of E Primary School, Rossefield Road, Bradford , BD9 4DA </w:t>
            </w:r>
          </w:p>
        </w:tc>
      </w:tr>
      <w:tr w:rsidR="00286CCB" w:rsidRPr="00746805" w:rsidTr="00A81AC7">
        <w:trPr>
          <w:tblCellSpacing w:w="7" w:type="dxa"/>
        </w:trPr>
        <w:tc>
          <w:tcPr>
            <w:tcW w:w="4984" w:type="pct"/>
            <w:shd w:val="clear" w:color="auto" w:fill="FFFFFF"/>
            <w:vAlign w:val="center"/>
          </w:tcPr>
          <w:p w:rsidR="00286CCB" w:rsidRPr="00746805" w:rsidRDefault="00286CCB" w:rsidP="00A81AC7">
            <w:bookmarkStart w:id="2" w:name="S"/>
            <w:r w:rsidRPr="00746805">
              <w:t>Shipley C of E Primary School, Otley Road, Shipley, , BD18 2PT </w:t>
            </w:r>
          </w:p>
        </w:tc>
      </w:tr>
      <w:tr w:rsidR="00286CCB" w:rsidRPr="00746805" w:rsidTr="00A81AC7">
        <w:trPr>
          <w:tblCellSpacing w:w="7" w:type="dxa"/>
        </w:trPr>
        <w:tc>
          <w:tcPr>
            <w:tcW w:w="4984" w:type="pct"/>
            <w:shd w:val="clear" w:color="auto" w:fill="FFFFFF"/>
            <w:vAlign w:val="center"/>
          </w:tcPr>
          <w:p w:rsidR="00286CCB" w:rsidRPr="00746805" w:rsidRDefault="00286CCB" w:rsidP="00A81AC7">
            <w:r w:rsidRPr="00746805">
              <w:t>St James' Church Primary C of E School, Chelwood Drive, Allerton, Bradford, BD15 7YD </w:t>
            </w:r>
          </w:p>
        </w:tc>
      </w:tr>
      <w:tr w:rsidR="00286CCB" w:rsidRPr="00746805" w:rsidTr="00A81AC7">
        <w:trPr>
          <w:tblCellSpacing w:w="7" w:type="dxa"/>
        </w:trPr>
        <w:tc>
          <w:tcPr>
            <w:tcW w:w="4984" w:type="pct"/>
            <w:shd w:val="clear" w:color="auto" w:fill="FFFFFF"/>
            <w:vAlign w:val="center"/>
          </w:tcPr>
          <w:p w:rsidR="00286CCB" w:rsidRPr="00746805" w:rsidRDefault="00286CCB" w:rsidP="00A81AC7">
            <w:r w:rsidRPr="00746805">
              <w:t>St Philip's C of E Primary Academy, Whitby Terrace, Girlington, Bradford, BD8 9JL </w:t>
            </w:r>
          </w:p>
        </w:tc>
      </w:tr>
      <w:bookmarkEnd w:id="2"/>
      <w:tr w:rsidR="00286CCB" w:rsidRPr="00746805" w:rsidTr="00A81AC7">
        <w:trPr>
          <w:tblCellSpacing w:w="7" w:type="dxa"/>
        </w:trPr>
        <w:tc>
          <w:tcPr>
            <w:tcW w:w="4984" w:type="pct"/>
            <w:shd w:val="clear" w:color="auto" w:fill="FFFFFF"/>
            <w:vAlign w:val="center"/>
          </w:tcPr>
          <w:p w:rsidR="00286CCB" w:rsidRDefault="00286CCB" w:rsidP="00A81AC7">
            <w:r w:rsidRPr="00746805">
              <w:t>Trinity All Saints C of E Primary School, Church Street, Bingl</w:t>
            </w:r>
            <w:r>
              <w:t>ey</w:t>
            </w:r>
            <w:r w:rsidRPr="00746805">
              <w:t>, BD16 2PP </w:t>
            </w:r>
          </w:p>
          <w:p w:rsidR="00286CCB" w:rsidRPr="00746805" w:rsidRDefault="00286CCB" w:rsidP="00A81AC7">
            <w:r>
              <w:t>Wycliffe C of E Primary School, Saltaire Road, Shipley, BD18 3HZ</w:t>
            </w:r>
          </w:p>
        </w:tc>
      </w:tr>
    </w:tbl>
    <w:p w:rsidR="00286CCB" w:rsidRPr="0025444F" w:rsidRDefault="00286CCB" w:rsidP="00402B40"/>
    <w:p w:rsidR="00286CCB" w:rsidRPr="00A546E1" w:rsidRDefault="00286CCB" w:rsidP="00402B40">
      <w:pPr>
        <w:pStyle w:val="Heading2"/>
      </w:pPr>
      <w:r w:rsidRPr="00A546E1">
        <w:t>Bradford North</w:t>
      </w:r>
    </w:p>
    <w:tbl>
      <w:tblPr>
        <w:tblW w:w="4385" w:type="pct"/>
        <w:tblCellSpacing w:w="7" w:type="dxa"/>
        <w:tblCellMar>
          <w:left w:w="0" w:type="dxa"/>
          <w:right w:w="0" w:type="dxa"/>
        </w:tblCellMar>
        <w:tblLook w:val="00A0"/>
      </w:tblPr>
      <w:tblGrid>
        <w:gridCol w:w="8964"/>
      </w:tblGrid>
      <w:tr w:rsidR="00286CCB" w:rsidRPr="0025444F" w:rsidTr="00A81AC7">
        <w:trPr>
          <w:tblCellSpacing w:w="7" w:type="dxa"/>
        </w:trPr>
        <w:tc>
          <w:tcPr>
            <w:tcW w:w="4983" w:type="pct"/>
            <w:shd w:val="clear" w:color="auto" w:fill="FFFFFF"/>
            <w:vAlign w:val="center"/>
          </w:tcPr>
          <w:p w:rsidR="00286CCB" w:rsidRDefault="00286CCB" w:rsidP="00A81AC7">
            <w:r w:rsidRPr="0025444F">
              <w:t>Eccleshill St Luke's C of E Primary School, Fagley Lane, Eccleshill, Bradford, BD2 3NS </w:t>
            </w:r>
          </w:p>
          <w:p w:rsidR="00286CCB" w:rsidRPr="0025444F" w:rsidRDefault="00286CCB" w:rsidP="00A81AC7">
            <w:r>
              <w:t>Westminster C of E Primary School, Westminster Road, Bradford, BD3 OHW</w:t>
            </w:r>
          </w:p>
        </w:tc>
      </w:tr>
    </w:tbl>
    <w:p w:rsidR="00286CCB" w:rsidRDefault="00286CCB" w:rsidP="00402B40"/>
    <w:p w:rsidR="00286CCB" w:rsidRPr="007C245B" w:rsidRDefault="00286CCB" w:rsidP="00402B40">
      <w:pPr>
        <w:rPr>
          <w:b/>
          <w:u w:val="single"/>
        </w:rPr>
      </w:pPr>
      <w:r w:rsidRPr="007C245B">
        <w:rPr>
          <w:b/>
          <w:u w:val="single"/>
        </w:rPr>
        <w:t>And also including:</w:t>
      </w:r>
    </w:p>
    <w:p w:rsidR="00286CCB" w:rsidRPr="0025444F" w:rsidRDefault="00286CCB" w:rsidP="00402B40">
      <w:r>
        <w:t>Calverley C of E Primary School, Towngate, Calverley, Pudsey, LS28 5NF</w:t>
      </w:r>
    </w:p>
    <w:p w:rsidR="00286CCB" w:rsidRPr="0025444F" w:rsidRDefault="00286CCB" w:rsidP="00402B40"/>
    <w:p w:rsidR="00286CCB" w:rsidRPr="004D3A7B" w:rsidRDefault="00286CCB" w:rsidP="00402B40">
      <w:pPr>
        <w:jc w:val="center"/>
        <w:rPr>
          <w:rStyle w:val="BookTitle"/>
          <w:bCs/>
        </w:rPr>
      </w:pPr>
      <w:r w:rsidRPr="004D3A7B">
        <w:rPr>
          <w:rStyle w:val="BookTitle"/>
          <w:bCs/>
        </w:rPr>
        <w:t>Appendix List F</w:t>
      </w:r>
    </w:p>
    <w:tbl>
      <w:tblPr>
        <w:tblW w:w="0" w:type="auto"/>
        <w:tblLook w:val="00A0"/>
      </w:tblPr>
      <w:tblGrid>
        <w:gridCol w:w="9476"/>
      </w:tblGrid>
      <w:tr w:rsidR="00286CCB" w:rsidRPr="0025444F" w:rsidTr="00A81AC7">
        <w:tc>
          <w:tcPr>
            <w:tcW w:w="9476" w:type="dxa"/>
          </w:tcPr>
          <w:p w:rsidR="00286CCB" w:rsidRPr="0025444F" w:rsidRDefault="00286CCB" w:rsidP="00A81AC7">
            <w:r w:rsidRPr="0025444F">
              <w:t>St Anthony's Catholic Primary School (Shipley) BD18 1HD</w:t>
            </w:r>
          </w:p>
        </w:tc>
      </w:tr>
      <w:tr w:rsidR="00286CCB" w:rsidRPr="0025444F" w:rsidTr="00A81AC7">
        <w:tc>
          <w:tcPr>
            <w:tcW w:w="9476" w:type="dxa"/>
          </w:tcPr>
          <w:p w:rsidR="00286CCB" w:rsidRPr="00746805" w:rsidRDefault="00286CCB" w:rsidP="00A81AC7">
            <w:r w:rsidRPr="00746805">
              <w:t>St Clare's Catholic Primary School, Fagley Rd, Bradford BD2 3JD</w:t>
            </w:r>
          </w:p>
        </w:tc>
      </w:tr>
      <w:tr w:rsidR="00286CCB" w:rsidRPr="0025444F" w:rsidTr="00A81AC7">
        <w:tc>
          <w:tcPr>
            <w:tcW w:w="9476" w:type="dxa"/>
          </w:tcPr>
          <w:p w:rsidR="00286CCB" w:rsidRPr="00746805" w:rsidRDefault="00286CCB" w:rsidP="00A81AC7">
            <w:r w:rsidRPr="00746805">
              <w:t>St Columba's Catholic Primary School. Tong Street, Bradford BD4 9PY</w:t>
            </w:r>
          </w:p>
        </w:tc>
      </w:tr>
      <w:tr w:rsidR="00286CCB" w:rsidRPr="0025444F" w:rsidTr="00A81AC7">
        <w:tc>
          <w:tcPr>
            <w:tcW w:w="9476" w:type="dxa"/>
          </w:tcPr>
          <w:p w:rsidR="00286CCB" w:rsidRPr="00746805" w:rsidRDefault="00286CCB" w:rsidP="00A81AC7">
            <w:r w:rsidRPr="00746805">
              <w:t>St Cuthbert &amp; the First Martyrs' Catholic Primary Scotchman Road Bradford BD9 5AT</w:t>
            </w:r>
          </w:p>
        </w:tc>
      </w:tr>
      <w:tr w:rsidR="00286CCB" w:rsidRPr="0025444F" w:rsidTr="00A81AC7">
        <w:tc>
          <w:tcPr>
            <w:tcW w:w="9476" w:type="dxa"/>
          </w:tcPr>
          <w:p w:rsidR="00286CCB" w:rsidRPr="00746805" w:rsidRDefault="00286CCB" w:rsidP="00A81AC7">
            <w:r w:rsidRPr="00746805">
              <w:t>St Francis' Catholic Primary School Myers Lane Bradford BD2 4ES</w:t>
            </w:r>
          </w:p>
        </w:tc>
      </w:tr>
      <w:tr w:rsidR="00286CCB" w:rsidRPr="0025444F" w:rsidTr="00A81AC7">
        <w:tc>
          <w:tcPr>
            <w:tcW w:w="9476" w:type="dxa"/>
          </w:tcPr>
          <w:p w:rsidR="00286CCB" w:rsidRPr="00746805" w:rsidRDefault="00286CCB" w:rsidP="00A81AC7">
            <w:r w:rsidRPr="00746805">
              <w:t>St Joseph's Catholic Primary School (Bingley) BD16 4HQ</w:t>
            </w:r>
          </w:p>
        </w:tc>
      </w:tr>
      <w:tr w:rsidR="00286CCB" w:rsidRPr="0025444F" w:rsidTr="00A81AC7">
        <w:tc>
          <w:tcPr>
            <w:tcW w:w="9476" w:type="dxa"/>
          </w:tcPr>
          <w:p w:rsidR="00286CCB" w:rsidRPr="00746805" w:rsidRDefault="00286CCB" w:rsidP="00A81AC7">
            <w:r w:rsidRPr="00746805">
              <w:t>St Mary's and St Peter's Catholic Primary School Upper Nidd Street Leeds Road Bradford BD3 9ND</w:t>
            </w:r>
          </w:p>
        </w:tc>
      </w:tr>
      <w:tr w:rsidR="00286CCB" w:rsidRPr="0025444F" w:rsidTr="00A81AC7">
        <w:tc>
          <w:tcPr>
            <w:tcW w:w="9476" w:type="dxa"/>
          </w:tcPr>
          <w:p w:rsidR="00286CCB" w:rsidRPr="00746805" w:rsidRDefault="00286CCB" w:rsidP="00A81AC7">
            <w:r w:rsidRPr="00746805">
              <w:t>St Matthew's Catholic Primary School Saffron Drive Allerton Bradford BD15 7NE</w:t>
            </w:r>
          </w:p>
        </w:tc>
      </w:tr>
      <w:tr w:rsidR="00286CCB" w:rsidRPr="0025444F" w:rsidTr="00A81AC7">
        <w:tc>
          <w:tcPr>
            <w:tcW w:w="9476" w:type="dxa"/>
          </w:tcPr>
          <w:p w:rsidR="00286CCB" w:rsidRPr="00746805" w:rsidRDefault="00286CCB" w:rsidP="00A81AC7">
            <w:r w:rsidRPr="00746805">
              <w:t>St Walburga's Catholic Primary School Victoria Park Shipley BD18 4RL</w:t>
            </w:r>
          </w:p>
        </w:tc>
      </w:tr>
      <w:tr w:rsidR="00286CCB" w:rsidRPr="0025444F" w:rsidTr="00A81AC7">
        <w:tc>
          <w:tcPr>
            <w:tcW w:w="9476" w:type="dxa"/>
          </w:tcPr>
          <w:p w:rsidR="00286CCB" w:rsidRPr="00746805" w:rsidRDefault="00286CCB" w:rsidP="00A81AC7">
            <w:r w:rsidRPr="00746805">
              <w:t>St William's Catholic Primary School Young Street Bradford BD8 9RG</w:t>
            </w:r>
          </w:p>
        </w:tc>
      </w:tr>
    </w:tbl>
    <w:p w:rsidR="00286CCB" w:rsidRPr="0025444F" w:rsidRDefault="00286CCB" w:rsidP="00402B40"/>
    <w:p w:rsidR="00286CCB" w:rsidRPr="0025444F" w:rsidRDefault="00286CCB" w:rsidP="00402B40"/>
    <w:p w:rsidR="00286CCB" w:rsidRPr="0025444F" w:rsidRDefault="00286CCB" w:rsidP="00402B40">
      <w:r w:rsidRPr="0025444F">
        <w:br w:type="page"/>
      </w:r>
    </w:p>
    <w:p w:rsidR="00286CCB" w:rsidRPr="00746805" w:rsidRDefault="00286CCB" w:rsidP="00402B40">
      <w:pPr>
        <w:jc w:val="center"/>
        <w:rPr>
          <w:rStyle w:val="BookTitle"/>
          <w:bCs/>
        </w:rPr>
      </w:pPr>
      <w:r>
        <w:rPr>
          <w:noProof/>
        </w:rPr>
        <w:pict>
          <v:shape id="Picture 1" o:spid="_x0000_s1029" type="#_x0000_t75" alt="Immanuel Logo" style="position:absolute;left:0;text-align:left;margin-left:290.25pt;margin-top:-25.95pt;width:199.5pt;height:73.5pt;z-index:251655680;visibility:visible">
            <v:imagedata r:id="rId12" o:title="" croptop="12916f" cropbottom="5740f" cropleft="3314f" cropright="3449f"/>
          </v:shape>
        </w:pict>
      </w:r>
      <w:r w:rsidRPr="00746805">
        <w:rPr>
          <w:rStyle w:val="BookTitle"/>
          <w:bCs/>
        </w:rPr>
        <w:t>Appendix G</w:t>
      </w:r>
    </w:p>
    <w:p w:rsidR="00286CCB" w:rsidRPr="00A546E1" w:rsidRDefault="00286CCB" w:rsidP="00402B40">
      <w:pPr>
        <w:pStyle w:val="Heading1"/>
      </w:pPr>
      <w:r w:rsidRPr="00A546E1">
        <w:t xml:space="preserve">Application for Admission to Immanuel College </w:t>
      </w:r>
    </w:p>
    <w:p w:rsidR="00286CCB" w:rsidRPr="00A546E1" w:rsidRDefault="00286CCB" w:rsidP="00402B40">
      <w:pPr>
        <w:pStyle w:val="Heading1"/>
      </w:pPr>
      <w:r w:rsidRPr="00A546E1">
        <w:t>Post 16 2016-2017</w:t>
      </w:r>
    </w:p>
    <w:p w:rsidR="00286CCB" w:rsidRPr="0025444F" w:rsidRDefault="00286CCB" w:rsidP="00402B40"/>
    <w:tbl>
      <w:tblPr>
        <w:tblW w:w="100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0001"/>
      </w:tblGrid>
      <w:tr w:rsidR="00286CCB" w:rsidRPr="0025444F" w:rsidTr="00A81AC7">
        <w:trPr>
          <w:jc w:val="center"/>
        </w:trPr>
        <w:tc>
          <w:tcPr>
            <w:tcW w:w="10001" w:type="dxa"/>
          </w:tcPr>
          <w:p w:rsidR="00286CCB" w:rsidRPr="0025444F" w:rsidRDefault="00286CCB" w:rsidP="00A81AC7">
            <w:r w:rsidRPr="0025444F">
              <w:t>Surname:</w:t>
            </w:r>
            <w:r w:rsidRPr="0025444F">
              <w:tab/>
            </w:r>
            <w:r w:rsidRPr="0025444F">
              <w:tab/>
            </w:r>
            <w:r w:rsidRPr="0025444F">
              <w:tab/>
            </w:r>
            <w:r w:rsidRPr="0025444F">
              <w:tab/>
            </w:r>
            <w:r w:rsidRPr="0025444F">
              <w:tab/>
            </w:r>
            <w:r w:rsidRPr="0025444F">
              <w:tab/>
              <w:t>Other Names:</w:t>
            </w:r>
          </w:p>
          <w:p w:rsidR="00286CCB" w:rsidRPr="0025444F" w:rsidRDefault="00286CCB" w:rsidP="00A81AC7"/>
          <w:p w:rsidR="00286CCB" w:rsidRPr="0025444F" w:rsidRDefault="00286CCB" w:rsidP="00A81AC7">
            <w:r w:rsidRPr="0025444F">
              <w:t>Address:</w:t>
            </w:r>
            <w:r w:rsidRPr="0025444F">
              <w:tab/>
            </w:r>
            <w:r w:rsidRPr="0025444F">
              <w:tab/>
            </w:r>
            <w:r w:rsidRPr="0025444F">
              <w:tab/>
            </w:r>
            <w:r w:rsidRPr="0025444F">
              <w:tab/>
            </w:r>
            <w:r w:rsidRPr="0025444F">
              <w:tab/>
            </w:r>
            <w:r w:rsidRPr="0025444F">
              <w:tab/>
            </w:r>
          </w:p>
          <w:p w:rsidR="00286CCB" w:rsidRPr="0025444F" w:rsidRDefault="00286CCB" w:rsidP="00A81AC7"/>
          <w:p w:rsidR="00286CCB" w:rsidRPr="0025444F" w:rsidRDefault="00286CCB" w:rsidP="00A81AC7">
            <w:pPr>
              <w:ind w:left="5040"/>
            </w:pPr>
          </w:p>
          <w:p w:rsidR="00286CCB" w:rsidRPr="0025444F" w:rsidRDefault="00286CCB" w:rsidP="00A81AC7">
            <w:r w:rsidRPr="0025444F">
              <w:t>Postcode:</w:t>
            </w:r>
            <w:r w:rsidRPr="0025444F">
              <w:tab/>
            </w:r>
            <w:r w:rsidRPr="0025444F">
              <w:tab/>
            </w:r>
            <w:r w:rsidRPr="0025444F">
              <w:tab/>
            </w:r>
            <w:r w:rsidRPr="0025444F">
              <w:tab/>
            </w:r>
            <w:r w:rsidRPr="0025444F">
              <w:tab/>
            </w:r>
            <w:r w:rsidRPr="0025444F">
              <w:tab/>
            </w:r>
          </w:p>
          <w:p w:rsidR="00286CCB" w:rsidRPr="00746805" w:rsidRDefault="00286CCB" w:rsidP="00A81AC7">
            <w:pPr>
              <w:ind w:left="5040"/>
            </w:pPr>
            <w:r w:rsidRPr="00746805">
              <w:t>D of B:</w:t>
            </w:r>
          </w:p>
          <w:p w:rsidR="00286CCB" w:rsidRPr="0025444F" w:rsidRDefault="00286CCB" w:rsidP="00A81AC7"/>
          <w:p w:rsidR="00286CCB" w:rsidRPr="0025444F" w:rsidRDefault="00286CCB" w:rsidP="00A81AC7">
            <w:r w:rsidRPr="0025444F">
              <w:t>Tel number (home):</w:t>
            </w:r>
          </w:p>
          <w:p w:rsidR="00286CCB" w:rsidRPr="0025444F" w:rsidRDefault="00286CCB" w:rsidP="00A81AC7">
            <w:r w:rsidRPr="0025444F">
              <w:t>(mobile):</w:t>
            </w:r>
          </w:p>
          <w:p w:rsidR="00286CCB" w:rsidRPr="0025444F" w:rsidRDefault="00286CCB" w:rsidP="00A81AC7"/>
          <w:p w:rsidR="00286CCB" w:rsidRPr="0025444F" w:rsidRDefault="00286CCB" w:rsidP="00A81AC7">
            <w:r w:rsidRPr="0025444F">
              <w:t>Email address:</w:t>
            </w:r>
          </w:p>
          <w:p w:rsidR="00286CCB" w:rsidRPr="0025444F" w:rsidRDefault="00286CCB" w:rsidP="00A81AC7"/>
        </w:tc>
      </w:tr>
      <w:tr w:rsidR="00286CCB" w:rsidRPr="0025444F" w:rsidTr="00A81AC7">
        <w:trPr>
          <w:jc w:val="center"/>
        </w:trPr>
        <w:tc>
          <w:tcPr>
            <w:tcW w:w="10001" w:type="dxa"/>
          </w:tcPr>
          <w:p w:rsidR="00286CCB" w:rsidRPr="0025444F" w:rsidRDefault="00286CCB" w:rsidP="00A81AC7"/>
        </w:tc>
      </w:tr>
    </w:tbl>
    <w:p w:rsidR="00286CCB" w:rsidRPr="0025444F" w:rsidRDefault="00286CCB" w:rsidP="00402B40"/>
    <w:tbl>
      <w:tblPr>
        <w:tblW w:w="9899" w:type="dxa"/>
        <w:jc w:val="center"/>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899"/>
      </w:tblGrid>
      <w:tr w:rsidR="00286CCB" w:rsidRPr="0025444F" w:rsidTr="00A81AC7">
        <w:trPr>
          <w:jc w:val="center"/>
        </w:trPr>
        <w:tc>
          <w:tcPr>
            <w:tcW w:w="9899" w:type="dxa"/>
          </w:tcPr>
          <w:p w:rsidR="00286CCB" w:rsidRPr="0025444F" w:rsidRDefault="00286CCB" w:rsidP="00A81AC7">
            <w:r w:rsidRPr="0025444F">
              <w:t>(For external applicants only)</w:t>
            </w:r>
          </w:p>
          <w:p w:rsidR="00286CCB" w:rsidRPr="0025444F" w:rsidRDefault="00286CCB" w:rsidP="00A81AC7">
            <w:r w:rsidRPr="0025444F">
              <w:t>Present School:</w:t>
            </w:r>
          </w:p>
          <w:p w:rsidR="00286CCB" w:rsidRPr="0025444F" w:rsidRDefault="00286CCB" w:rsidP="00A81AC7">
            <w:r w:rsidRPr="0025444F">
              <w:t>Address:</w:t>
            </w:r>
          </w:p>
          <w:p w:rsidR="00286CCB" w:rsidRPr="0025444F" w:rsidRDefault="00286CCB" w:rsidP="00A81AC7"/>
          <w:p w:rsidR="00286CCB" w:rsidRPr="0025444F" w:rsidRDefault="00286CCB" w:rsidP="00A81AC7"/>
          <w:p w:rsidR="00286CCB" w:rsidRPr="0025444F" w:rsidRDefault="00286CCB" w:rsidP="00A81AC7"/>
        </w:tc>
      </w:tr>
    </w:tbl>
    <w:p w:rsidR="00286CCB" w:rsidRPr="0025444F" w:rsidRDefault="00286CCB" w:rsidP="00402B40"/>
    <w:tbl>
      <w:tblPr>
        <w:tblpPr w:leftFromText="180" w:rightFromText="180" w:vertAnchor="text" w:horzAnchor="margin" w:tblpXSpec="center" w:tblpY="-1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13"/>
        <w:gridCol w:w="2776"/>
      </w:tblGrid>
      <w:tr w:rsidR="00286CCB" w:rsidRPr="0025444F" w:rsidTr="00A81AC7">
        <w:tc>
          <w:tcPr>
            <w:tcW w:w="7113" w:type="dxa"/>
          </w:tcPr>
          <w:p w:rsidR="00286CCB" w:rsidRPr="0025444F" w:rsidRDefault="00286CCB" w:rsidP="00A81AC7">
            <w:r w:rsidRPr="0025444F">
              <w:br w:type="page"/>
              <w:t>GCSEs to be taken in Y11</w:t>
            </w:r>
          </w:p>
        </w:tc>
        <w:tc>
          <w:tcPr>
            <w:tcW w:w="2776" w:type="dxa"/>
          </w:tcPr>
          <w:p w:rsidR="00286CCB" w:rsidRPr="0025444F" w:rsidRDefault="00286CCB" w:rsidP="00A81AC7">
            <w:r w:rsidRPr="0025444F">
              <w:t>Target Grades</w:t>
            </w:r>
          </w:p>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r w:rsidR="00286CCB" w:rsidRPr="0025444F" w:rsidTr="00A81AC7">
        <w:trPr>
          <w:trHeight w:val="327"/>
        </w:trPr>
        <w:tc>
          <w:tcPr>
            <w:tcW w:w="7113" w:type="dxa"/>
          </w:tcPr>
          <w:p w:rsidR="00286CCB" w:rsidRPr="0025444F" w:rsidRDefault="00286CCB" w:rsidP="00A81AC7"/>
        </w:tc>
        <w:tc>
          <w:tcPr>
            <w:tcW w:w="2776" w:type="dxa"/>
          </w:tcPr>
          <w:p w:rsidR="00286CCB" w:rsidRPr="0025444F" w:rsidRDefault="00286CCB" w:rsidP="00A81AC7"/>
        </w:tc>
      </w:tr>
    </w:tbl>
    <w:p w:rsidR="00286CCB" w:rsidRPr="0025444F" w:rsidRDefault="00286CCB" w:rsidP="00402B40">
      <w:r w:rsidRPr="0025444F">
        <w:t>Signature of Student:</w:t>
      </w:r>
      <w:r w:rsidRPr="0025444F">
        <w:tab/>
      </w:r>
      <w:r w:rsidRPr="0025444F">
        <w:tab/>
      </w:r>
      <w:r w:rsidRPr="0025444F">
        <w:tab/>
      </w:r>
      <w:r w:rsidRPr="0025444F">
        <w:tab/>
      </w:r>
      <w:r w:rsidRPr="0025444F">
        <w:tab/>
      </w:r>
      <w:r w:rsidRPr="0025444F">
        <w:tab/>
      </w:r>
      <w:r w:rsidRPr="0025444F">
        <w:tab/>
        <w:t>Date:</w:t>
      </w:r>
    </w:p>
    <w:p w:rsidR="00286CCB" w:rsidRPr="0025444F" w:rsidRDefault="00286CCB" w:rsidP="00402B40"/>
    <w:p w:rsidR="00286CCB" w:rsidRPr="0025444F" w:rsidRDefault="00286CCB" w:rsidP="00402B40">
      <w:r w:rsidRPr="0025444F">
        <w:t>Name of Parent/Carer: Mr/Mrs/Ms:</w:t>
      </w:r>
    </w:p>
    <w:p w:rsidR="00286CCB" w:rsidRPr="0025444F" w:rsidRDefault="00286CCB" w:rsidP="00402B40">
      <w:r w:rsidRPr="0025444F">
        <w:t>(In block capitals please)</w:t>
      </w:r>
    </w:p>
    <w:p w:rsidR="00286CCB" w:rsidRPr="0025444F" w:rsidRDefault="00286CCB" w:rsidP="00402B40"/>
    <w:p w:rsidR="00286CCB" w:rsidRPr="0025444F" w:rsidRDefault="00286CCB" w:rsidP="00402B40">
      <w:r w:rsidRPr="0025444F">
        <w:t>Signature of Parent/Carer:</w:t>
      </w:r>
      <w:r w:rsidRPr="0025444F">
        <w:tab/>
      </w:r>
      <w:r w:rsidRPr="0025444F">
        <w:tab/>
      </w:r>
      <w:r w:rsidRPr="0025444F">
        <w:tab/>
      </w:r>
      <w:r w:rsidRPr="0025444F">
        <w:tab/>
      </w:r>
      <w:r w:rsidRPr="0025444F">
        <w:tab/>
      </w:r>
      <w:r w:rsidRPr="0025444F">
        <w:tab/>
        <w:t>Date:</w:t>
      </w:r>
    </w:p>
    <w:p w:rsidR="00286CCB" w:rsidRPr="0025444F" w:rsidRDefault="00286CCB" w:rsidP="00402B40"/>
    <w:p w:rsidR="00286CCB" w:rsidRPr="00A546E1" w:rsidRDefault="00286CCB" w:rsidP="00402B40">
      <w:pPr>
        <w:pStyle w:val="Heading3"/>
        <w:jc w:val="center"/>
      </w:pPr>
      <w:r w:rsidRPr="00A546E1">
        <w:t>Please note – if you are applying for a ‘Church Place’ please fill in the Supplementary Information Form as well (as described in the Admission’s Policy).</w:t>
      </w:r>
    </w:p>
    <w:p w:rsidR="00286CCB" w:rsidRPr="00A546E1" w:rsidRDefault="00286CCB" w:rsidP="00402B40">
      <w:pPr>
        <w:pStyle w:val="Heading3"/>
        <w:jc w:val="center"/>
      </w:pPr>
      <w:r w:rsidRPr="00A546E1">
        <w:t>Please return this form (plus Supplementary Information Form if necessary) to Vicky Sutcliffe at the address below.</w:t>
      </w:r>
    </w:p>
    <w:p w:rsidR="00286CCB" w:rsidRPr="0025444F" w:rsidRDefault="00286CCB" w:rsidP="00402B40">
      <w:r>
        <w:rPr>
          <w:noProof/>
        </w:rPr>
        <w:pict>
          <v:shapetype id="_x0000_t202" coordsize="21600,21600" o:spt="202" path="m,l,21600r21600,l21600,xe">
            <v:stroke joinstyle="miter"/>
            <v:path gradientshapeok="t" o:connecttype="rect"/>
          </v:shapetype>
          <v:shape id="Text Box 2" o:spid="_x0000_s1030" type="#_x0000_t202" style="position:absolute;margin-left:198.5pt;margin-top:2.2pt;width:324pt;height:47.5pt;z-index:251658752;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" o:allowoverlap="f" stroked="f">
            <v:textbox style="mso-fit-shape-to-text:t">
              <w:txbxContent>
                <w:p w:rsidR="00286CCB" w:rsidRDefault="00286CCB" w:rsidP="00402B40">
                  <w:pPr>
                    <w:rPr>
                      <w:rFonts w:ascii="Calibri Light" w:hAnsi="Calibri Light"/>
                    </w:rPr>
                  </w:pPr>
                  <w:r>
                    <w:rPr>
                      <w:rFonts w:ascii="Calibri Light" w:hAnsi="Calibri Light"/>
                    </w:rPr>
                    <w:t>Immanuel College, Leeds Road, Idle, Bradford, BD10 9AQ</w:t>
                  </w:r>
                </w:p>
                <w:p w:rsidR="00286CCB" w:rsidRDefault="00286CCB" w:rsidP="00402B40">
                  <w:pPr>
                    <w:rPr>
                      <w:rFonts w:ascii="Calibri Light" w:hAnsi="Calibri Light"/>
                    </w:rPr>
                  </w:pPr>
                  <w:r>
                    <w:rPr>
                      <w:rFonts w:ascii="Calibri Light" w:hAnsi="Calibri Light"/>
                      <w:b/>
                    </w:rPr>
                    <w:t>T</w:t>
                  </w:r>
                  <w:r>
                    <w:rPr>
                      <w:rFonts w:ascii="Calibri Light" w:hAnsi="Calibri Light"/>
                    </w:rPr>
                    <w:t xml:space="preserve">: 01274 425900 </w:t>
                  </w:r>
                  <w:r>
                    <w:rPr>
                      <w:rFonts w:ascii="Calibri Light" w:hAnsi="Calibri Light"/>
                      <w:b/>
                    </w:rPr>
                    <w:t>F</w:t>
                  </w:r>
                  <w:r>
                    <w:rPr>
                      <w:rFonts w:ascii="Calibri Light" w:hAnsi="Calibri Light"/>
                    </w:rPr>
                    <w:t>: 01274 422 467</w:t>
                  </w:r>
                </w:p>
                <w:p w:rsidR="00286CCB" w:rsidRDefault="00286CCB" w:rsidP="00402B40">
                  <w:pPr>
                    <w:rPr>
                      <w:rFonts w:ascii="Calibri Light" w:hAnsi="Calibri Light"/>
                    </w:rPr>
                  </w:pPr>
                  <w:r>
                    <w:rPr>
                      <w:rFonts w:ascii="Calibri Light" w:hAnsi="Calibri Light"/>
                      <w:b/>
                    </w:rPr>
                    <w:t>E</w:t>
                  </w:r>
                  <w:r>
                    <w:rPr>
                      <w:rFonts w:ascii="Calibri Light" w:hAnsi="Calibri Light"/>
                    </w:rPr>
                    <w:t xml:space="preserve">: office@immanuelcollege.net </w:t>
                  </w:r>
                  <w:r>
                    <w:rPr>
                      <w:rFonts w:ascii="Calibri Light" w:hAnsi="Calibri Light"/>
                      <w:b/>
                    </w:rPr>
                    <w:t>W</w:t>
                  </w:r>
                  <w:r>
                    <w:rPr>
                      <w:rFonts w:ascii="Calibri Light" w:hAnsi="Calibri Light"/>
                    </w:rPr>
                    <w:t>: www.immanuelcollege.net</w:t>
                  </w:r>
                </w:p>
              </w:txbxContent>
            </v:textbox>
          </v:shape>
        </w:pict>
      </w:r>
      <w:r>
        <w:rPr>
          <w:noProof/>
        </w:rPr>
        <w:pict>
          <v:shape id="_x0000_s1031" type="#_x0000_t75" style="position:absolute;margin-left:-28.4pt;margin-top:2.2pt;width:238.7pt;height:50.75pt;z-index:251657728;visibility:visible">
            <v:imagedata r:id="rId13" o:title="" croptop="-1f" cropbottom="-4580f" cropleft="-199f" cropright="35950f"/>
            <w10:wrap type="square"/>
          </v:shape>
        </w:pict>
      </w:r>
      <w:r>
        <w:rPr>
          <w:noProof/>
        </w:rPr>
        <w:pict>
          <v:shape id="Picture 3" o:spid="_x0000_s1032" type="#_x0000_t75" style="position:absolute;margin-left:-65.25pt;margin-top:6.95pt;width:36.85pt;height:38.3pt;z-index:-251659776;visibility:visible;mso-wrap-distance-left:2.88pt;mso-wrap-distance-top:2.88pt;mso-wrap-distance-right:2.88pt;mso-wrap-distance-bottom:2.88pt" wrapcoords="-441 0 -441 21176 21600 21176 21600 0 -441 0">
            <v:imagedata r:id="rId14" o:title=""/>
            <o:lock v:ext="edit" aspectratio="f"/>
            <w10:wrap type="tight"/>
          </v:shape>
        </w:pict>
      </w:r>
      <w:r w:rsidRPr="0025444F">
        <w:br w:type="page"/>
      </w:r>
    </w:p>
    <w:p w:rsidR="00286CCB" w:rsidRPr="00746805" w:rsidRDefault="00286CCB" w:rsidP="00402B40">
      <w:pPr>
        <w:jc w:val="center"/>
        <w:rPr>
          <w:rStyle w:val="BookTitle"/>
          <w:bCs/>
        </w:rPr>
      </w:pPr>
      <w:r>
        <w:rPr>
          <w:noProof/>
        </w:rPr>
        <w:pict>
          <v:shape id="_x0000_s1033" type="#_x0000_t75" style="position:absolute;left:0;text-align:left;margin-left:-5.4pt;margin-top:-31.3pt;width:63pt;height:55.9pt;z-index:251653632" fillcolor="#c9f" strokecolor="white">
            <v:fill color2="#00c"/>
            <v:imagedata r:id="rId10" o:title=""/>
            <v:shadow color="#006"/>
          </v:shape>
        </w:pict>
      </w:r>
      <w:r w:rsidRPr="00746805">
        <w:rPr>
          <w:rStyle w:val="BookTitle"/>
          <w:bCs/>
        </w:rPr>
        <w:t>Appendix H</w:t>
      </w:r>
    </w:p>
    <w:p w:rsidR="00286CCB" w:rsidRPr="0025444F" w:rsidRDefault="00286CCB" w:rsidP="00402B40"/>
    <w:p w:rsidR="00286CCB" w:rsidRPr="00A546E1" w:rsidRDefault="00286CCB" w:rsidP="00402B40">
      <w:pPr>
        <w:pStyle w:val="Heading1"/>
        <w:jc w:val="center"/>
      </w:pPr>
      <w:r>
        <w:t>Immanuel C</w:t>
      </w:r>
      <w:r w:rsidRPr="00A546E1">
        <w:t>ollege post 16 –applicant information</w:t>
      </w:r>
    </w:p>
    <w:p w:rsidR="00286CCB" w:rsidRPr="0025444F" w:rsidRDefault="00286CCB" w:rsidP="00402B40"/>
    <w:p w:rsidR="00286CCB" w:rsidRPr="0025444F" w:rsidRDefault="00286CCB" w:rsidP="00402B40">
      <w:r w:rsidRPr="0025444F">
        <w:t>The student named below has made an application to join year 12 at Immanuel College.</w:t>
      </w:r>
    </w:p>
    <w:p w:rsidR="00286CCB" w:rsidRPr="0025444F" w:rsidRDefault="00286CCB" w:rsidP="00402B40"/>
    <w:p w:rsidR="00286CCB" w:rsidRPr="0025444F" w:rsidRDefault="00286CCB" w:rsidP="00402B40">
      <w:r w:rsidRPr="0025444F">
        <w:t>Thank you in advance for your help</w:t>
      </w:r>
    </w:p>
    <w:p w:rsidR="00286CCB" w:rsidRPr="0025444F" w:rsidRDefault="00286CCB" w:rsidP="00402B40"/>
    <w:p w:rsidR="00286CCB" w:rsidRPr="0025444F" w:rsidRDefault="00286CCB" w:rsidP="00402B40">
      <w:r w:rsidRPr="0025444F">
        <w:t>Ms J. Welding</w:t>
      </w:r>
    </w:p>
    <w:p w:rsidR="00286CCB" w:rsidRPr="0025444F" w:rsidRDefault="00286CCB" w:rsidP="00402B40">
      <w:r w:rsidRPr="0025444F">
        <w:t>Assistant Headteacher</w:t>
      </w:r>
    </w:p>
    <w:p w:rsidR="00286CCB" w:rsidRPr="0025444F" w:rsidRDefault="00286CCB" w:rsidP="00402B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588"/>
        <w:gridCol w:w="1934"/>
      </w:tblGrid>
      <w:tr w:rsidR="00286CCB" w:rsidRPr="0025444F" w:rsidTr="00A81AC7">
        <w:trPr>
          <w:jc w:val="center"/>
        </w:trPr>
        <w:tc>
          <w:tcPr>
            <w:tcW w:w="6588" w:type="dxa"/>
          </w:tcPr>
          <w:p w:rsidR="00286CCB" w:rsidRPr="0025444F" w:rsidRDefault="00286CCB" w:rsidP="00A81AC7">
            <w:r w:rsidRPr="0025444F">
              <w:t>Student name</w:t>
            </w:r>
          </w:p>
          <w:p w:rsidR="00286CCB" w:rsidRPr="0025444F" w:rsidRDefault="00286CCB" w:rsidP="00A81AC7"/>
          <w:p w:rsidR="00286CCB" w:rsidRPr="0025444F" w:rsidRDefault="00286CCB" w:rsidP="00A81AC7"/>
        </w:tc>
        <w:tc>
          <w:tcPr>
            <w:tcW w:w="1934" w:type="dxa"/>
          </w:tcPr>
          <w:p w:rsidR="00286CCB" w:rsidRPr="0025444F" w:rsidRDefault="00286CCB" w:rsidP="00A81AC7">
            <w:r w:rsidRPr="0025444F">
              <w:t>DOB</w:t>
            </w:r>
          </w:p>
          <w:p w:rsidR="00286CCB" w:rsidRPr="0025444F" w:rsidRDefault="00286CCB" w:rsidP="00A81AC7"/>
        </w:tc>
      </w:tr>
      <w:tr w:rsidR="00286CCB" w:rsidRPr="0025444F" w:rsidTr="00A81AC7">
        <w:trPr>
          <w:jc w:val="center"/>
        </w:trPr>
        <w:tc>
          <w:tcPr>
            <w:tcW w:w="6588" w:type="dxa"/>
            <w:tcBorders>
              <w:right w:val="nil"/>
            </w:tcBorders>
          </w:tcPr>
          <w:p w:rsidR="00286CCB" w:rsidRPr="0025444F" w:rsidRDefault="00286CCB" w:rsidP="00A81AC7">
            <w:r w:rsidRPr="0025444F">
              <w:t>Any further information</w:t>
            </w:r>
          </w:p>
          <w:p w:rsidR="00286CCB" w:rsidRPr="0025444F" w:rsidRDefault="00286CCB" w:rsidP="00A81AC7"/>
          <w:p w:rsidR="00286CCB" w:rsidRPr="0025444F" w:rsidRDefault="00286CCB" w:rsidP="00A81AC7"/>
          <w:p w:rsidR="00286CCB" w:rsidRPr="0025444F" w:rsidRDefault="00286CCB" w:rsidP="00A81AC7"/>
          <w:p w:rsidR="00286CCB" w:rsidRPr="0025444F" w:rsidRDefault="00286CCB" w:rsidP="00A81AC7"/>
          <w:p w:rsidR="00286CCB" w:rsidRPr="0025444F" w:rsidRDefault="00286CCB" w:rsidP="00A81AC7"/>
          <w:p w:rsidR="00286CCB" w:rsidRPr="0025444F" w:rsidRDefault="00286CCB" w:rsidP="00A81AC7"/>
        </w:tc>
        <w:tc>
          <w:tcPr>
            <w:tcW w:w="1934" w:type="dxa"/>
            <w:tcBorders>
              <w:left w:val="nil"/>
            </w:tcBorders>
          </w:tcPr>
          <w:p w:rsidR="00286CCB" w:rsidRPr="0025444F" w:rsidRDefault="00286CCB" w:rsidP="00A81AC7"/>
        </w:tc>
      </w:tr>
      <w:tr w:rsidR="00286CCB" w:rsidRPr="0025444F" w:rsidTr="00A81AC7">
        <w:trPr>
          <w:jc w:val="center"/>
        </w:trPr>
        <w:tc>
          <w:tcPr>
            <w:tcW w:w="6588" w:type="dxa"/>
          </w:tcPr>
          <w:p w:rsidR="00286CCB" w:rsidRPr="0025444F" w:rsidRDefault="00286CCB" w:rsidP="00A81AC7">
            <w:r w:rsidRPr="0025444F">
              <w:t>Subject</w:t>
            </w:r>
          </w:p>
        </w:tc>
        <w:tc>
          <w:tcPr>
            <w:tcW w:w="1934" w:type="dxa"/>
          </w:tcPr>
          <w:p w:rsidR="00286CCB" w:rsidRPr="0025444F" w:rsidRDefault="00286CCB" w:rsidP="00A81AC7">
            <w:r w:rsidRPr="0025444F">
              <w:t>Predicted results</w:t>
            </w:r>
          </w:p>
        </w:tc>
      </w:tr>
      <w:tr w:rsidR="00286CCB" w:rsidRPr="0025444F" w:rsidTr="00A81AC7">
        <w:trPr>
          <w:jc w:val="center"/>
        </w:trPr>
        <w:tc>
          <w:tcPr>
            <w:tcW w:w="6588" w:type="dxa"/>
          </w:tcPr>
          <w:p w:rsidR="00286CCB" w:rsidRPr="0025444F" w:rsidRDefault="00286CCB" w:rsidP="00A81AC7">
            <w:r w:rsidRPr="0025444F">
              <w:t>English</w:t>
            </w:r>
          </w:p>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r w:rsidRPr="0025444F">
              <w:t>Mathematics</w:t>
            </w:r>
          </w:p>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r w:rsidRPr="0025444F">
              <w:t>Science</w:t>
            </w:r>
          </w:p>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r w:rsidRPr="0025444F">
              <w:t>Other subjects</w:t>
            </w:r>
          </w:p>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tc>
        <w:tc>
          <w:tcPr>
            <w:tcW w:w="1934" w:type="dxa"/>
          </w:tcPr>
          <w:p w:rsidR="00286CCB" w:rsidRPr="0025444F" w:rsidRDefault="00286CCB" w:rsidP="00A81AC7"/>
        </w:tc>
      </w:tr>
      <w:tr w:rsidR="00286CCB" w:rsidRPr="0025444F" w:rsidTr="00A81AC7">
        <w:trPr>
          <w:jc w:val="center"/>
        </w:trPr>
        <w:tc>
          <w:tcPr>
            <w:tcW w:w="6588" w:type="dxa"/>
          </w:tcPr>
          <w:p w:rsidR="00286CCB" w:rsidRPr="0025444F" w:rsidRDefault="00286CCB" w:rsidP="00A81AC7"/>
        </w:tc>
        <w:tc>
          <w:tcPr>
            <w:tcW w:w="1934" w:type="dxa"/>
          </w:tcPr>
          <w:p w:rsidR="00286CCB" w:rsidRPr="0025444F" w:rsidRDefault="00286CCB" w:rsidP="00A81AC7"/>
        </w:tc>
      </w:tr>
    </w:tbl>
    <w:p w:rsidR="00286CCB" w:rsidRPr="0025444F" w:rsidRDefault="00286CCB" w:rsidP="00402B40"/>
    <w:p w:rsidR="00286CCB" w:rsidRPr="0025444F" w:rsidRDefault="00286CCB" w:rsidP="00402B40">
      <w:r w:rsidRPr="0025444F">
        <w:t>Signed                                                                  Date</w:t>
      </w:r>
    </w:p>
    <w:p w:rsidR="00286CCB" w:rsidRPr="0025444F" w:rsidRDefault="00286CCB" w:rsidP="00402B40"/>
    <w:p w:rsidR="00286CCB" w:rsidRPr="0025444F" w:rsidRDefault="00286CCB" w:rsidP="00402B40">
      <w:r w:rsidRPr="0025444F">
        <w:t xml:space="preserve">Position </w:t>
      </w:r>
    </w:p>
    <w:p w:rsidR="00286CCB" w:rsidRPr="0025444F" w:rsidRDefault="00286CCB" w:rsidP="00402B40"/>
    <w:p w:rsidR="00286CCB" w:rsidRPr="0025444F" w:rsidRDefault="00286CCB" w:rsidP="00402B40">
      <w:r w:rsidRPr="0025444F">
        <w:t>Please return by email/fax to:</w:t>
      </w:r>
    </w:p>
    <w:p w:rsidR="00286CCB" w:rsidRPr="0025444F" w:rsidRDefault="00286CCB" w:rsidP="00402B40">
      <w:r w:rsidRPr="0025444F">
        <w:t>Vicky Sutcliffe</w:t>
      </w:r>
    </w:p>
    <w:p w:rsidR="00286CCB" w:rsidRPr="0025444F" w:rsidRDefault="00286CCB" w:rsidP="00402B40">
      <w:r w:rsidRPr="0025444F">
        <w:t>Pastoral Officer</w:t>
      </w:r>
    </w:p>
    <w:p w:rsidR="00286CCB" w:rsidRPr="0025444F" w:rsidRDefault="00286CCB" w:rsidP="00402B40">
      <w:r w:rsidRPr="0025444F">
        <w:t>Immanuel College, Leeds Road, Idle, Bradford BD10 9AQ</w:t>
      </w:r>
    </w:p>
    <w:p w:rsidR="00286CCB" w:rsidRPr="0025444F" w:rsidRDefault="00286CCB" w:rsidP="00402B40"/>
    <w:p w:rsidR="00286CCB" w:rsidRPr="0025444F" w:rsidRDefault="00286CCB" w:rsidP="00402B40">
      <w:r w:rsidRPr="0025444F">
        <w:t>Tel: 01274 659821</w:t>
      </w:r>
    </w:p>
    <w:p w:rsidR="00286CCB" w:rsidRPr="0025444F" w:rsidRDefault="00286CCB" w:rsidP="00402B40">
      <w:r w:rsidRPr="0025444F">
        <w:t>Fax: 01274 659848</w:t>
      </w:r>
    </w:p>
    <w:p w:rsidR="00286CCB" w:rsidRPr="0025444F" w:rsidRDefault="00286CCB" w:rsidP="00402B40">
      <w:hyperlink r:id="rId15" w:history="1">
        <w:r w:rsidRPr="0025444F">
          <w:rPr>
            <w:rStyle w:val="Hyperlink"/>
          </w:rPr>
          <w:t>Vicky.sutcliffe@immanuelcollege.net</w:t>
        </w:r>
      </w:hyperlink>
    </w:p>
    <w:p w:rsidR="00286CCB" w:rsidRPr="0025444F" w:rsidRDefault="00286CCB" w:rsidP="00402B40"/>
    <w:p w:rsidR="00286CCB" w:rsidRPr="0025444F" w:rsidRDefault="00286CCB" w:rsidP="00402B40">
      <w:r>
        <w:rPr>
          <w:noProof/>
        </w:rPr>
        <w:pict>
          <v:shape id="_x0000_s1034" type="#_x0000_t202" style="position:absolute;margin-left:292.75pt;margin-top:746.95pt;width:324pt;height:47.5pt;z-index:25166080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" o:allowoverlap="f" stroked="f">
            <v:textbox style="mso-fit-shape-to-text:t">
              <w:txbxContent>
                <w:p w:rsidR="00286CCB" w:rsidRDefault="00286CCB" w:rsidP="00402B40">
                  <w:pPr>
                    <w:rPr>
                      <w:rFonts w:ascii="Calibri Light" w:hAnsi="Calibri Light"/>
                    </w:rPr>
                  </w:pPr>
                  <w:r>
                    <w:rPr>
                      <w:rFonts w:ascii="Calibri Light" w:hAnsi="Calibri Light"/>
                    </w:rPr>
                    <w:t>Immanuel College, Leeds Road, Idle, Bradford, BD10 9AQ</w:t>
                  </w:r>
                </w:p>
                <w:p w:rsidR="00286CCB" w:rsidRDefault="00286CCB" w:rsidP="00402B40">
                  <w:pPr>
                    <w:rPr>
                      <w:rFonts w:ascii="Calibri Light" w:hAnsi="Calibri Light"/>
                    </w:rPr>
                  </w:pPr>
                  <w:r>
                    <w:rPr>
                      <w:rFonts w:ascii="Calibri Light" w:hAnsi="Calibri Light"/>
                      <w:b/>
                    </w:rPr>
                    <w:t>T</w:t>
                  </w:r>
                  <w:r>
                    <w:rPr>
                      <w:rFonts w:ascii="Calibri Light" w:hAnsi="Calibri Light"/>
                    </w:rPr>
                    <w:t xml:space="preserve">: 01274 425900 </w:t>
                  </w:r>
                  <w:r>
                    <w:rPr>
                      <w:rFonts w:ascii="Calibri Light" w:hAnsi="Calibri Light"/>
                      <w:b/>
                    </w:rPr>
                    <w:t>F</w:t>
                  </w:r>
                  <w:r>
                    <w:rPr>
                      <w:rFonts w:ascii="Calibri Light" w:hAnsi="Calibri Light"/>
                    </w:rPr>
                    <w:t>: 01274 422 467</w:t>
                  </w:r>
                </w:p>
                <w:p w:rsidR="00286CCB" w:rsidRDefault="00286CCB" w:rsidP="00402B40">
                  <w:pPr>
                    <w:rPr>
                      <w:rFonts w:ascii="Calibri Light" w:hAnsi="Calibri Light"/>
                    </w:rPr>
                  </w:pPr>
                  <w:r>
                    <w:rPr>
                      <w:rFonts w:ascii="Calibri Light" w:hAnsi="Calibri Light"/>
                      <w:b/>
                    </w:rPr>
                    <w:t>E</w:t>
                  </w:r>
                  <w:r>
                    <w:rPr>
                      <w:rFonts w:ascii="Calibri Light" w:hAnsi="Calibri Light"/>
                    </w:rPr>
                    <w:t xml:space="preserve">: office@immanuelcollege.net </w:t>
                  </w:r>
                  <w:r>
                    <w:rPr>
                      <w:rFonts w:ascii="Calibri Light" w:hAnsi="Calibri Light"/>
                      <w:b/>
                    </w:rPr>
                    <w:t>W</w:t>
                  </w:r>
                  <w:r>
                    <w:rPr>
                      <w:rFonts w:ascii="Calibri Light" w:hAnsi="Calibri Light"/>
                    </w:rPr>
                    <w:t>: www.immanuelcollege.net</w:t>
                  </w:r>
                </w:p>
              </w:txbxContent>
            </v:textbox>
          </v:shape>
        </w:pict>
      </w:r>
      <w:r>
        <w:rPr>
          <w:noProof/>
        </w:rPr>
        <w:pict>
          <v:shape id="_x0000_s1035" type="#_x0000_t202" style="position:absolute;margin-left:292.75pt;margin-top:746.95pt;width:324pt;height:47.5pt;z-index:251659776;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" o:allowoverlap="f" stroked="f">
            <v:textbox style="mso-fit-shape-to-text:t">
              <w:txbxContent>
                <w:p w:rsidR="00286CCB" w:rsidRDefault="00286CCB" w:rsidP="00402B40">
                  <w:pPr>
                    <w:rPr>
                      <w:rFonts w:ascii="Calibri Light" w:hAnsi="Calibri Light"/>
                    </w:rPr>
                  </w:pPr>
                  <w:r>
                    <w:rPr>
                      <w:rFonts w:ascii="Calibri Light" w:hAnsi="Calibri Light"/>
                    </w:rPr>
                    <w:t>Immanuel College, Leeds Road, Idle, Bradford, BD10 9AQ</w:t>
                  </w:r>
                </w:p>
                <w:p w:rsidR="00286CCB" w:rsidRDefault="00286CCB" w:rsidP="00402B40">
                  <w:pPr>
                    <w:rPr>
                      <w:rFonts w:ascii="Calibri Light" w:hAnsi="Calibri Light"/>
                    </w:rPr>
                  </w:pPr>
                  <w:r>
                    <w:rPr>
                      <w:rFonts w:ascii="Calibri Light" w:hAnsi="Calibri Light"/>
                      <w:b/>
                    </w:rPr>
                    <w:t>T</w:t>
                  </w:r>
                  <w:r>
                    <w:rPr>
                      <w:rFonts w:ascii="Calibri Light" w:hAnsi="Calibri Light"/>
                    </w:rPr>
                    <w:t xml:space="preserve">: 01274 425900 </w:t>
                  </w:r>
                  <w:r>
                    <w:rPr>
                      <w:rFonts w:ascii="Calibri Light" w:hAnsi="Calibri Light"/>
                      <w:b/>
                    </w:rPr>
                    <w:t>F</w:t>
                  </w:r>
                  <w:r>
                    <w:rPr>
                      <w:rFonts w:ascii="Calibri Light" w:hAnsi="Calibri Light"/>
                    </w:rPr>
                    <w:t>: 01274 422 467</w:t>
                  </w:r>
                </w:p>
                <w:p w:rsidR="00286CCB" w:rsidRDefault="00286CCB" w:rsidP="00402B40">
                  <w:pPr>
                    <w:rPr>
                      <w:rFonts w:ascii="Calibri Light" w:hAnsi="Calibri Light"/>
                    </w:rPr>
                  </w:pPr>
                  <w:r>
                    <w:rPr>
                      <w:rFonts w:ascii="Calibri Light" w:hAnsi="Calibri Light"/>
                      <w:b/>
                    </w:rPr>
                    <w:t>E</w:t>
                  </w:r>
                  <w:r>
                    <w:rPr>
                      <w:rFonts w:ascii="Calibri Light" w:hAnsi="Calibri Light"/>
                    </w:rPr>
                    <w:t xml:space="preserve">: office@immanuelcollege.net </w:t>
                  </w:r>
                  <w:r>
                    <w:rPr>
                      <w:rFonts w:ascii="Calibri Light" w:hAnsi="Calibri Light"/>
                      <w:b/>
                    </w:rPr>
                    <w:t>W</w:t>
                  </w:r>
                  <w:r>
                    <w:rPr>
                      <w:rFonts w:ascii="Calibri Light" w:hAnsi="Calibri Light"/>
                    </w:rPr>
                    <w:t>: www.immanuelcollege.net</w:t>
                  </w:r>
                </w:p>
              </w:txbxContent>
            </v:textbox>
          </v:shape>
        </w:pict>
      </w:r>
    </w:p>
    <w:p w:rsidR="00286CCB" w:rsidRPr="0025444F" w:rsidRDefault="00286CCB" w:rsidP="00402B40"/>
    <w:p w:rsidR="00286CCB" w:rsidRPr="0025444F" w:rsidRDefault="00286CCB" w:rsidP="00402B40">
      <w:pPr>
        <w:sectPr w:rsidR="00286CCB" w:rsidRPr="0025444F" w:rsidSect="00922108">
          <w:pgSz w:w="11906" w:h="16838" w:code="9"/>
          <w:pgMar w:top="629" w:right="851" w:bottom="828" w:left="862" w:header="709" w:footer="709" w:gutter="0"/>
          <w:cols w:space="708"/>
          <w:docGrid w:linePitch="360"/>
        </w:sectPr>
      </w:pPr>
    </w:p>
    <w:p w:rsidR="00286CCB" w:rsidRPr="00A546E1" w:rsidRDefault="00286CCB" w:rsidP="00402B40">
      <w:pPr>
        <w:pStyle w:val="Heading1"/>
        <w:jc w:val="center"/>
      </w:pPr>
      <w:r>
        <w:rPr>
          <w:noProof/>
        </w:rPr>
        <w:pict>
          <v:shape id="_x0000_s1040" type="#_x0000_t75" style="position:absolute;left:0;text-align:left;margin-left:54.3pt;margin-top:-14.2pt;width:723.5pt;height:546.05pt;z-index:-251654656" wrapcoords="-22 0 -22 21570 21600 21570 21600 0 -22 0">
            <v:imagedata r:id="rId16" o:title="" croptop="2125f" cropbottom="4310f" cropleft="3487f" cropright="5076f"/>
          </v:shape>
        </w:pict>
      </w:r>
      <w:r w:rsidRPr="00A546E1">
        <w:t>Appendix I: Immanuel College Priority Admission Area</w:t>
      </w:r>
    </w:p>
    <w:p w:rsidR="00286CCB" w:rsidRPr="00D83745" w:rsidRDefault="00286CCB" w:rsidP="008E7884">
      <w:pPr>
        <w:rPr>
          <w:rFonts w:ascii="Tahoma" w:hAnsi="Tahoma" w:cs="Tahoma"/>
          <w:i/>
          <w:color w:val="1A5280"/>
          <w:sz w:val="20"/>
          <w:szCs w:val="20"/>
        </w:rPr>
      </w:pPr>
    </w:p>
    <w:sectPr w:rsidR="00286CCB" w:rsidRPr="00D83745" w:rsidSect="00E30173">
      <w:headerReference w:type="default" r:id="rId17"/>
      <w:footerReference w:type="default" r:id="rId18"/>
      <w:pgSz w:w="12240" w:h="15840"/>
      <w:pgMar w:top="1440" w:right="1800" w:bottom="1440" w:left="1800" w:header="708" w:footer="70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6CCB" w:rsidRDefault="00286CCB">
      <w:r>
        <w:separator/>
      </w:r>
    </w:p>
  </w:endnote>
  <w:endnote w:type="continuationSeparator" w:id="0">
    <w:p w:rsidR="00286CCB" w:rsidRDefault="00286CC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Segoe UI">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W1)">
    <w:altName w:val="Arial"/>
    <w:panose1 w:val="00000000000000000000"/>
    <w:charset w:val="00"/>
    <w:family w:val="swiss"/>
    <w:notTrueType/>
    <w:pitch w:val="variable"/>
    <w:sig w:usb0="00000003" w:usb1="00000000" w:usb2="00000000" w:usb3="00000000" w:csb0="00000001" w:csb1="00000000"/>
  </w:font>
  <w:font w:name="Calibri Light">
    <w:altName w:val="Calibri"/>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CCB" w:rsidRDefault="00286CCB">
    <w:pPr>
      <w:pStyle w:val="Footer"/>
    </w:pPr>
    <w:r>
      <w:rPr>
        <w:noProof/>
      </w:rPr>
      <w:pict>
        <v:shapetype id="_x0000_t202" coordsize="21600,21600" o:spt="202" path="m,l,21600r21600,l21600,xe">
          <v:stroke joinstyle="miter"/>
          <v:path gradientshapeok="t" o:connecttype="rect"/>
        </v:shapetype>
        <v:shape id="Text Box 2" o:spid="_x0000_s2050" type="#_x0000_t202" style="position:absolute;margin-left:219pt;margin-top:-16.65pt;width:324pt;height:129.6pt;z-index:251658240;visibility:visible;mso-wrap-distance-top:3.6pt;mso-wrap-distance-bottom: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" o:allowoverlap="f" stroked="f">
          <v:textbox style="mso-fit-shape-to-text:t">
            <w:txbxContent>
              <w:p w:rsidR="00286CCB" w:rsidRPr="009431AF" w:rsidRDefault="00286CCB">
                <w:pPr>
                  <w:rPr>
                    <w:rFonts w:ascii="Calibri Light" w:hAnsi="Calibri Light"/>
                    <w:sz w:val="22"/>
                    <w:szCs w:val="22"/>
                  </w:rPr>
                </w:pPr>
                <w:r w:rsidRPr="009431AF">
                  <w:rPr>
                    <w:rFonts w:ascii="Calibri Light" w:hAnsi="Calibri Light"/>
                    <w:sz w:val="22"/>
                    <w:szCs w:val="22"/>
                  </w:rPr>
                  <w:t>Immanuel College, Leeds Road, Idle, Bradford, BD10 9AQ</w:t>
                </w:r>
              </w:p>
              <w:p w:rsidR="00286CCB" w:rsidRPr="009431AF" w:rsidRDefault="00286CCB">
                <w:pPr>
                  <w:rPr>
                    <w:rFonts w:ascii="Calibri Light" w:hAnsi="Calibri Light"/>
                    <w:sz w:val="22"/>
                    <w:szCs w:val="22"/>
                  </w:rPr>
                </w:pPr>
                <w:r w:rsidRPr="009431AF">
                  <w:rPr>
                    <w:rFonts w:ascii="Calibri Light" w:hAnsi="Calibri Light"/>
                    <w:b/>
                    <w:sz w:val="22"/>
                    <w:szCs w:val="22"/>
                  </w:rPr>
                  <w:t>T</w:t>
                </w:r>
                <w:r w:rsidRPr="009431AF">
                  <w:rPr>
                    <w:rFonts w:ascii="Calibri Light" w:hAnsi="Calibri Light"/>
                    <w:sz w:val="22"/>
                    <w:szCs w:val="22"/>
                  </w:rPr>
                  <w:t xml:space="preserve">: 01274 425900 </w:t>
                </w:r>
                <w:r w:rsidRPr="009431AF">
                  <w:rPr>
                    <w:rFonts w:ascii="Calibri Light" w:hAnsi="Calibri Light"/>
                    <w:b/>
                    <w:sz w:val="22"/>
                    <w:szCs w:val="22"/>
                  </w:rPr>
                  <w:t>F</w:t>
                </w:r>
                <w:r w:rsidRPr="009431AF">
                  <w:rPr>
                    <w:rFonts w:ascii="Calibri Light" w:hAnsi="Calibri Light"/>
                    <w:sz w:val="22"/>
                    <w:szCs w:val="22"/>
                  </w:rPr>
                  <w:t>: 01274 422 467</w:t>
                </w:r>
              </w:p>
              <w:p w:rsidR="00286CCB" w:rsidRPr="009431AF" w:rsidRDefault="00286CCB">
                <w:pPr>
                  <w:rPr>
                    <w:rFonts w:ascii="Calibri Light" w:hAnsi="Calibri Light"/>
                    <w:sz w:val="22"/>
                    <w:szCs w:val="22"/>
                  </w:rPr>
                </w:pPr>
                <w:r w:rsidRPr="009431AF">
                  <w:rPr>
                    <w:rFonts w:ascii="Calibri Light" w:hAnsi="Calibri Light"/>
                    <w:b/>
                    <w:sz w:val="22"/>
                    <w:szCs w:val="22"/>
                  </w:rPr>
                  <w:t>E</w:t>
                </w:r>
                <w:r w:rsidRPr="009431AF">
                  <w:rPr>
                    <w:rFonts w:ascii="Calibri Light" w:hAnsi="Calibri Light"/>
                    <w:sz w:val="22"/>
                    <w:szCs w:val="22"/>
                  </w:rPr>
                  <w:t xml:space="preserve">: office@immanuelcollege.net </w:t>
                </w:r>
                <w:r w:rsidRPr="009431AF">
                  <w:rPr>
                    <w:rFonts w:ascii="Calibri Light" w:hAnsi="Calibri Light"/>
                    <w:b/>
                    <w:sz w:val="22"/>
                    <w:szCs w:val="22"/>
                  </w:rPr>
                  <w:t>W</w:t>
                </w:r>
                <w:r w:rsidRPr="009431AF">
                  <w:rPr>
                    <w:rFonts w:ascii="Calibri Light" w:hAnsi="Calibri Light"/>
                    <w:sz w:val="22"/>
                    <w:szCs w:val="22"/>
                  </w:rPr>
                  <w:t>: www.immanuelcollege.net</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style="position:absolute;margin-left:-31.95pt;margin-top:-17pt;width:238.7pt;height:50.75pt;z-index:251659264;visibility:visible">
          <v:imagedata r:id="rId1" o:title="" croptop="-1f" cropbottom="-4580f" cropleft="-199f" cropright="35950f"/>
          <w10:wrap type="square"/>
        </v:shape>
      </w:pict>
    </w:r>
    <w:r>
      <w:rPr>
        <w:noProof/>
      </w:rPr>
      <w:pict>
        <v:shape id="Picture 6" o:spid="_x0000_s2052" type="#_x0000_t75" style="position:absolute;margin-left:-76.5pt;margin-top:-14.45pt;width:36.85pt;height:38.3pt;z-index:251657216;visibility:visible;mso-wrap-distance-left:2.88pt;mso-wrap-distance-top:2.88pt;mso-wrap-distance-right:2.88pt;mso-wrap-distance-bottom:2.88pt">
          <v:imagedata r:id="rId2"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6CCB" w:rsidRDefault="00286CCB">
      <w:r>
        <w:separator/>
      </w:r>
    </w:p>
  </w:footnote>
  <w:footnote w:type="continuationSeparator" w:id="0">
    <w:p w:rsidR="00286CCB" w:rsidRDefault="00286CC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6CCB" w:rsidRDefault="00286CCB">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2049" type="#_x0000_t75" alt="Immanuel Logo" style="position:absolute;margin-left:295.05pt;margin-top:-33.2pt;width:223pt;height:103pt;z-index:251656192;visibility:visibl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B64561"/>
    <w:multiLevelType w:val="hybridMultilevel"/>
    <w:tmpl w:val="DEDE9246"/>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
    <w:nsid w:val="34B84091"/>
    <w:multiLevelType w:val="hybridMultilevel"/>
    <w:tmpl w:val="97D0AE70"/>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nsid w:val="43D50ABC"/>
    <w:multiLevelType w:val="hybridMultilevel"/>
    <w:tmpl w:val="43CA1070"/>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nsid w:val="45C60526"/>
    <w:multiLevelType w:val="hybridMultilevel"/>
    <w:tmpl w:val="7BD06F8E"/>
    <w:lvl w:ilvl="0" w:tplc="0809000F">
      <w:start w:val="1"/>
      <w:numFmt w:val="decimal"/>
      <w:lvlText w:val="%1."/>
      <w:lvlJc w:val="left"/>
      <w:pPr>
        <w:ind w:left="1080" w:hanging="360"/>
      </w:pPr>
      <w:rPr>
        <w:rFonts w:cs="Times New Roman"/>
      </w:rPr>
    </w:lvl>
    <w:lvl w:ilvl="1" w:tplc="08090019" w:tentative="1">
      <w:start w:val="1"/>
      <w:numFmt w:val="lowerLetter"/>
      <w:lvlText w:val="%2."/>
      <w:lvlJc w:val="left"/>
      <w:pPr>
        <w:ind w:left="1800" w:hanging="360"/>
      </w:pPr>
      <w:rPr>
        <w:rFonts w:cs="Times New Roman"/>
      </w:rPr>
    </w:lvl>
    <w:lvl w:ilvl="2" w:tplc="0809001B" w:tentative="1">
      <w:start w:val="1"/>
      <w:numFmt w:val="lowerRoman"/>
      <w:lvlText w:val="%3."/>
      <w:lvlJc w:val="right"/>
      <w:pPr>
        <w:ind w:left="2520" w:hanging="180"/>
      </w:pPr>
      <w:rPr>
        <w:rFonts w:cs="Times New Roman"/>
      </w:rPr>
    </w:lvl>
    <w:lvl w:ilvl="3" w:tplc="0809000F" w:tentative="1">
      <w:start w:val="1"/>
      <w:numFmt w:val="decimal"/>
      <w:lvlText w:val="%4."/>
      <w:lvlJc w:val="left"/>
      <w:pPr>
        <w:ind w:left="3240" w:hanging="360"/>
      </w:pPr>
      <w:rPr>
        <w:rFonts w:cs="Times New Roman"/>
      </w:rPr>
    </w:lvl>
    <w:lvl w:ilvl="4" w:tplc="08090019" w:tentative="1">
      <w:start w:val="1"/>
      <w:numFmt w:val="lowerLetter"/>
      <w:lvlText w:val="%5."/>
      <w:lvlJc w:val="left"/>
      <w:pPr>
        <w:ind w:left="3960" w:hanging="360"/>
      </w:pPr>
      <w:rPr>
        <w:rFonts w:cs="Times New Roman"/>
      </w:rPr>
    </w:lvl>
    <w:lvl w:ilvl="5" w:tplc="0809001B" w:tentative="1">
      <w:start w:val="1"/>
      <w:numFmt w:val="lowerRoman"/>
      <w:lvlText w:val="%6."/>
      <w:lvlJc w:val="right"/>
      <w:pPr>
        <w:ind w:left="4680" w:hanging="180"/>
      </w:pPr>
      <w:rPr>
        <w:rFonts w:cs="Times New Roman"/>
      </w:rPr>
    </w:lvl>
    <w:lvl w:ilvl="6" w:tplc="0809000F" w:tentative="1">
      <w:start w:val="1"/>
      <w:numFmt w:val="decimal"/>
      <w:lvlText w:val="%7."/>
      <w:lvlJc w:val="left"/>
      <w:pPr>
        <w:ind w:left="5400" w:hanging="360"/>
      </w:pPr>
      <w:rPr>
        <w:rFonts w:cs="Times New Roman"/>
      </w:rPr>
    </w:lvl>
    <w:lvl w:ilvl="7" w:tplc="08090019" w:tentative="1">
      <w:start w:val="1"/>
      <w:numFmt w:val="lowerLetter"/>
      <w:lvlText w:val="%8."/>
      <w:lvlJc w:val="left"/>
      <w:pPr>
        <w:ind w:left="6120" w:hanging="360"/>
      </w:pPr>
      <w:rPr>
        <w:rFonts w:cs="Times New Roman"/>
      </w:rPr>
    </w:lvl>
    <w:lvl w:ilvl="8" w:tplc="0809001B" w:tentative="1">
      <w:start w:val="1"/>
      <w:numFmt w:val="lowerRoman"/>
      <w:lvlText w:val="%9."/>
      <w:lvlJc w:val="right"/>
      <w:pPr>
        <w:ind w:left="6840" w:hanging="180"/>
      </w:pPr>
      <w:rPr>
        <w:rFonts w:cs="Times New Roman"/>
      </w:rPr>
    </w:lvl>
  </w:abstractNum>
  <w:abstractNum w:abstractNumId="4">
    <w:nsid w:val="556721AA"/>
    <w:multiLevelType w:val="hybridMultilevel"/>
    <w:tmpl w:val="3A2C304E"/>
    <w:lvl w:ilvl="0" w:tplc="0809000F">
      <w:start w:val="1"/>
      <w:numFmt w:val="decimal"/>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nsid w:val="5ABD4DEA"/>
    <w:multiLevelType w:val="hybridMultilevel"/>
    <w:tmpl w:val="EFCC0260"/>
    <w:lvl w:ilvl="0" w:tplc="0809000F">
      <w:start w:val="1"/>
      <w:numFmt w:val="decimal"/>
      <w:lvlText w:val="%1."/>
      <w:lvlJc w:val="left"/>
      <w:pPr>
        <w:ind w:left="1080" w:hanging="720"/>
      </w:pPr>
      <w:rPr>
        <w:rFonts w:cs="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FFF1015"/>
    <w:multiLevelType w:val="hybridMultilevel"/>
    <w:tmpl w:val="70749AB0"/>
    <w:lvl w:ilvl="0" w:tplc="0809001B">
      <w:start w:val="1"/>
      <w:numFmt w:val="lowerRoman"/>
      <w:lvlText w:val="%1."/>
      <w:lvlJc w:val="righ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7">
    <w:nsid w:val="7DDB1150"/>
    <w:multiLevelType w:val="hybridMultilevel"/>
    <w:tmpl w:val="EF345AB6"/>
    <w:lvl w:ilvl="0" w:tplc="08090017">
      <w:start w:val="1"/>
      <w:numFmt w:val="lowerLetter"/>
      <w:lvlText w:val="%1)"/>
      <w:lvlJc w:val="left"/>
      <w:pPr>
        <w:ind w:left="720" w:hanging="360"/>
      </w:pPr>
      <w:rPr>
        <w:rFonts w:cs="Times New Roman"/>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num w:numId="1">
    <w:abstractNumId w:val="5"/>
  </w:num>
  <w:num w:numId="2">
    <w:abstractNumId w:val="3"/>
  </w:num>
  <w:num w:numId="3">
    <w:abstractNumId w:val="1"/>
  </w:num>
  <w:num w:numId="4">
    <w:abstractNumId w:val="2"/>
  </w:num>
  <w:num w:numId="5">
    <w:abstractNumId w:val="7"/>
  </w:num>
  <w:num w:numId="6">
    <w:abstractNumId w:val="6"/>
  </w:num>
  <w:num w:numId="7">
    <w:abstractNumId w:val="0"/>
  </w:num>
  <w:num w:numId="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ttachedTemplate r:id="rId1"/>
  <w:stylePaneFormatFilter w:val="0000"/>
  <w:defaultTabStop w:val="720"/>
  <w:displayHorizontalDrawingGridEvery w:val="0"/>
  <w:displayVerticalDrawingGridEvery w:val="0"/>
  <w:doNotUseMarginsForDrawingGridOrigin/>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442189"/>
    <w:rsid w:val="0002070C"/>
    <w:rsid w:val="00044FC3"/>
    <w:rsid w:val="0005210C"/>
    <w:rsid w:val="000764E5"/>
    <w:rsid w:val="000822D5"/>
    <w:rsid w:val="00152F7D"/>
    <w:rsid w:val="001E1F2A"/>
    <w:rsid w:val="002508D8"/>
    <w:rsid w:val="0025444F"/>
    <w:rsid w:val="002812EC"/>
    <w:rsid w:val="00286CCB"/>
    <w:rsid w:val="00286FA1"/>
    <w:rsid w:val="00296949"/>
    <w:rsid w:val="002E5B86"/>
    <w:rsid w:val="00357E62"/>
    <w:rsid w:val="00376749"/>
    <w:rsid w:val="00386277"/>
    <w:rsid w:val="00395B42"/>
    <w:rsid w:val="003D284A"/>
    <w:rsid w:val="00402B40"/>
    <w:rsid w:val="00442189"/>
    <w:rsid w:val="00471401"/>
    <w:rsid w:val="004A240B"/>
    <w:rsid w:val="004D0216"/>
    <w:rsid w:val="004D3A7B"/>
    <w:rsid w:val="004D4BEC"/>
    <w:rsid w:val="004F33FA"/>
    <w:rsid w:val="00516127"/>
    <w:rsid w:val="00532A9F"/>
    <w:rsid w:val="00621F1D"/>
    <w:rsid w:val="0062251A"/>
    <w:rsid w:val="00680683"/>
    <w:rsid w:val="006E155B"/>
    <w:rsid w:val="007036B9"/>
    <w:rsid w:val="007055A2"/>
    <w:rsid w:val="00705CD4"/>
    <w:rsid w:val="00731FB6"/>
    <w:rsid w:val="00746805"/>
    <w:rsid w:val="007668FD"/>
    <w:rsid w:val="007B3FEA"/>
    <w:rsid w:val="007C245B"/>
    <w:rsid w:val="007C32E6"/>
    <w:rsid w:val="007C4716"/>
    <w:rsid w:val="00841846"/>
    <w:rsid w:val="0086050E"/>
    <w:rsid w:val="008E7884"/>
    <w:rsid w:val="0090296A"/>
    <w:rsid w:val="009059A1"/>
    <w:rsid w:val="00922108"/>
    <w:rsid w:val="00923C39"/>
    <w:rsid w:val="009431AF"/>
    <w:rsid w:val="0096005A"/>
    <w:rsid w:val="00973884"/>
    <w:rsid w:val="00984B0C"/>
    <w:rsid w:val="00A224BB"/>
    <w:rsid w:val="00A546E1"/>
    <w:rsid w:val="00A672A6"/>
    <w:rsid w:val="00A81AC7"/>
    <w:rsid w:val="00AC267E"/>
    <w:rsid w:val="00AE1CA8"/>
    <w:rsid w:val="00B84071"/>
    <w:rsid w:val="00B90E3E"/>
    <w:rsid w:val="00BA3DF6"/>
    <w:rsid w:val="00BA4778"/>
    <w:rsid w:val="00BB0934"/>
    <w:rsid w:val="00BD018F"/>
    <w:rsid w:val="00BD239E"/>
    <w:rsid w:val="00BE1E4D"/>
    <w:rsid w:val="00C43B0D"/>
    <w:rsid w:val="00C64582"/>
    <w:rsid w:val="00C83444"/>
    <w:rsid w:val="00C966F5"/>
    <w:rsid w:val="00CC451D"/>
    <w:rsid w:val="00CE0AF4"/>
    <w:rsid w:val="00CE390E"/>
    <w:rsid w:val="00CE5045"/>
    <w:rsid w:val="00D075BB"/>
    <w:rsid w:val="00D83745"/>
    <w:rsid w:val="00D839CA"/>
    <w:rsid w:val="00D97EAC"/>
    <w:rsid w:val="00DA0EEA"/>
    <w:rsid w:val="00DD24C9"/>
    <w:rsid w:val="00DF3EC2"/>
    <w:rsid w:val="00E10950"/>
    <w:rsid w:val="00E30173"/>
    <w:rsid w:val="00E326A3"/>
    <w:rsid w:val="00E44E53"/>
    <w:rsid w:val="00E813FC"/>
    <w:rsid w:val="00F01651"/>
    <w:rsid w:val="00F158EF"/>
    <w:rsid w:val="00F52D37"/>
    <w:rsid w:val="00FB038A"/>
    <w:rsid w:val="00FB0FFD"/>
  </w:rsids>
  <m:mathPr>
    <m:mathFont m:val="Cambria Math"/>
    <m:brkBin m:val="before"/>
    <m:brkBinSub m:val="--"/>
    <m:smallFrac m:val="off"/>
    <m:dispDef/>
    <m:lMargin m:val="0"/>
    <m:rMargin m:val="0"/>
    <m:defJc m:val="centerGroup"/>
    <m:wrapIndent m:val="1440"/>
    <m:intLim m:val="subSup"/>
    <m:naryLim m:val="undOvr"/>
  </m:mathPr>
  <w:uiCompat97To2003/>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20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en-GB" w:eastAsia="en-GB"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68FD"/>
    <w:rPr>
      <w:rFonts w:ascii="Century Gothic" w:hAnsi="Century Gothic"/>
      <w:sz w:val="24"/>
      <w:szCs w:val="24"/>
    </w:rPr>
  </w:style>
  <w:style w:type="paragraph" w:styleId="Heading1">
    <w:name w:val="heading 1"/>
    <w:basedOn w:val="Normal"/>
    <w:next w:val="Normal"/>
    <w:link w:val="Heading1Char"/>
    <w:uiPriority w:val="99"/>
    <w:qFormat/>
    <w:locked/>
    <w:rsid w:val="00402B40"/>
    <w:pPr>
      <w:keepNext/>
      <w:outlineLvl w:val="0"/>
    </w:pPr>
    <w:rPr>
      <w:rFonts w:ascii="Calibri" w:hAnsi="Calibri"/>
      <w:b/>
      <w:bCs/>
      <w:sz w:val="28"/>
      <w:szCs w:val="22"/>
    </w:rPr>
  </w:style>
  <w:style w:type="paragraph" w:styleId="Heading2">
    <w:name w:val="heading 2"/>
    <w:basedOn w:val="Normal"/>
    <w:next w:val="Normal"/>
    <w:link w:val="Heading2Char"/>
    <w:uiPriority w:val="99"/>
    <w:qFormat/>
    <w:locked/>
    <w:rsid w:val="00402B40"/>
    <w:pPr>
      <w:keepNext/>
      <w:outlineLvl w:val="1"/>
    </w:pPr>
    <w:rPr>
      <w:rFonts w:ascii="Calibri" w:hAnsi="Calibri"/>
      <w:b/>
      <w:bCs/>
      <w:sz w:val="22"/>
      <w:szCs w:val="22"/>
      <w:u w:val="single"/>
    </w:rPr>
  </w:style>
  <w:style w:type="paragraph" w:styleId="Heading3">
    <w:name w:val="heading 3"/>
    <w:basedOn w:val="Normal"/>
    <w:next w:val="Normal"/>
    <w:link w:val="Heading3Char"/>
    <w:uiPriority w:val="99"/>
    <w:qFormat/>
    <w:locked/>
    <w:rsid w:val="00402B40"/>
    <w:pPr>
      <w:keepNext/>
      <w:ind w:left="1440" w:hanging="1440"/>
      <w:outlineLvl w:val="2"/>
    </w:pPr>
    <w:rPr>
      <w:rFonts w:ascii="Calibri" w:hAnsi="Calibri"/>
      <w:b/>
      <w:bCs/>
      <w:szCs w:val="22"/>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5E1C"/>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B75E1C"/>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B75E1C"/>
    <w:rPr>
      <w:rFonts w:asciiTheme="majorHAnsi" w:eastAsiaTheme="majorEastAsia" w:hAnsiTheme="majorHAnsi" w:cstheme="majorBidi"/>
      <w:b/>
      <w:bCs/>
      <w:sz w:val="26"/>
      <w:szCs w:val="26"/>
    </w:rPr>
  </w:style>
  <w:style w:type="paragraph" w:styleId="Header">
    <w:name w:val="header"/>
    <w:basedOn w:val="Normal"/>
    <w:link w:val="HeaderChar"/>
    <w:uiPriority w:val="99"/>
    <w:rsid w:val="00D97EAC"/>
    <w:pPr>
      <w:tabs>
        <w:tab w:val="center" w:pos="4320"/>
        <w:tab w:val="right" w:pos="8640"/>
      </w:tabs>
    </w:pPr>
  </w:style>
  <w:style w:type="character" w:customStyle="1" w:styleId="HeaderChar">
    <w:name w:val="Header Char"/>
    <w:basedOn w:val="DefaultParagraphFont"/>
    <w:link w:val="Header"/>
    <w:uiPriority w:val="99"/>
    <w:semiHidden/>
    <w:locked/>
    <w:rPr>
      <w:rFonts w:ascii="Century Gothic" w:hAnsi="Century Gothic" w:cs="Times New Roman"/>
      <w:sz w:val="24"/>
      <w:szCs w:val="24"/>
    </w:rPr>
  </w:style>
  <w:style w:type="paragraph" w:styleId="Footer">
    <w:name w:val="footer"/>
    <w:basedOn w:val="Normal"/>
    <w:link w:val="FooterChar"/>
    <w:uiPriority w:val="99"/>
    <w:semiHidden/>
    <w:rsid w:val="00D97EAC"/>
    <w:pPr>
      <w:tabs>
        <w:tab w:val="center" w:pos="4320"/>
        <w:tab w:val="right" w:pos="8640"/>
      </w:tabs>
    </w:pPr>
  </w:style>
  <w:style w:type="character" w:customStyle="1" w:styleId="FooterChar">
    <w:name w:val="Footer Char"/>
    <w:basedOn w:val="DefaultParagraphFont"/>
    <w:link w:val="Footer"/>
    <w:uiPriority w:val="99"/>
    <w:semiHidden/>
    <w:locked/>
    <w:rPr>
      <w:rFonts w:ascii="Century Gothic" w:hAnsi="Century Gothic" w:cs="Times New Roman"/>
      <w:sz w:val="24"/>
      <w:szCs w:val="24"/>
    </w:rPr>
  </w:style>
  <w:style w:type="paragraph" w:styleId="BalloonText">
    <w:name w:val="Balloon Text"/>
    <w:basedOn w:val="Normal"/>
    <w:link w:val="BalloonTextChar"/>
    <w:uiPriority w:val="99"/>
    <w:semiHidden/>
    <w:rsid w:val="00CE0AF4"/>
    <w:rPr>
      <w:rFonts w:ascii="Segoe UI" w:hAnsi="Segoe UI"/>
      <w:sz w:val="18"/>
      <w:szCs w:val="18"/>
    </w:rPr>
  </w:style>
  <w:style w:type="character" w:customStyle="1" w:styleId="BalloonTextChar">
    <w:name w:val="Balloon Text Char"/>
    <w:basedOn w:val="DefaultParagraphFont"/>
    <w:link w:val="BalloonText"/>
    <w:uiPriority w:val="99"/>
    <w:semiHidden/>
    <w:locked/>
    <w:rsid w:val="00CE0AF4"/>
    <w:rPr>
      <w:rFonts w:ascii="Segoe UI" w:hAnsi="Segoe UI" w:cs="Times New Roman"/>
      <w:sz w:val="18"/>
    </w:rPr>
  </w:style>
  <w:style w:type="character" w:styleId="Hyperlink">
    <w:name w:val="Hyperlink"/>
    <w:basedOn w:val="DefaultParagraphFont"/>
    <w:uiPriority w:val="99"/>
    <w:rsid w:val="00CE0AF4"/>
    <w:rPr>
      <w:rFonts w:cs="Times New Roman"/>
      <w:color w:val="0563C1"/>
      <w:u w:val="single"/>
    </w:rPr>
  </w:style>
  <w:style w:type="paragraph" w:styleId="ListParagraph">
    <w:name w:val="List Paragraph"/>
    <w:basedOn w:val="Normal"/>
    <w:uiPriority w:val="99"/>
    <w:qFormat/>
    <w:rsid w:val="008E7884"/>
    <w:pPr>
      <w:ind w:left="720"/>
      <w:contextualSpacing/>
    </w:pPr>
    <w:rPr>
      <w:rFonts w:ascii="Calibri" w:hAnsi="Calibri"/>
      <w:sz w:val="22"/>
      <w:szCs w:val="22"/>
      <w:lang w:eastAsia="en-US"/>
    </w:rPr>
  </w:style>
  <w:style w:type="paragraph" w:styleId="BodyText">
    <w:name w:val="Body Text"/>
    <w:basedOn w:val="Normal"/>
    <w:link w:val="BodyTextChar"/>
    <w:uiPriority w:val="99"/>
    <w:rsid w:val="00402B40"/>
    <w:rPr>
      <w:rFonts w:ascii="Calibri" w:hAnsi="Calibri"/>
      <w:i/>
      <w:iCs/>
      <w:sz w:val="22"/>
      <w:szCs w:val="22"/>
    </w:rPr>
  </w:style>
  <w:style w:type="character" w:customStyle="1" w:styleId="BodyTextChar">
    <w:name w:val="Body Text Char"/>
    <w:basedOn w:val="DefaultParagraphFont"/>
    <w:link w:val="BodyText"/>
    <w:uiPriority w:val="99"/>
    <w:semiHidden/>
    <w:rsid w:val="00B75E1C"/>
    <w:rPr>
      <w:rFonts w:ascii="Century Gothic" w:hAnsi="Century Gothic"/>
      <w:sz w:val="24"/>
      <w:szCs w:val="24"/>
    </w:rPr>
  </w:style>
  <w:style w:type="character" w:styleId="BookTitle">
    <w:name w:val="Book Title"/>
    <w:basedOn w:val="DefaultParagraphFont"/>
    <w:uiPriority w:val="99"/>
    <w:qFormat/>
    <w:rsid w:val="00402B40"/>
    <w:rPr>
      <w:b/>
      <w:smallCaps/>
      <w:spacing w:val="5"/>
    </w:rPr>
  </w:style>
</w:styles>
</file>

<file path=word/webSettings.xml><?xml version="1.0" encoding="utf-8"?>
<w:webSettings xmlns:r="http://schemas.openxmlformats.org/officeDocument/2006/relationships" xmlns:w="http://schemas.openxmlformats.org/wordprocessingml/2006/main">
  <w:divs>
    <w:div w:id="58458165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stuart.hacking@immanuelcollege.net" TargetMode="External"/><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immanuelcollege.net" TargetMode="Externa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hyperlink" Target="mailto:Vicky.sutcliffe@immanuelcollege.net" TargetMode="Externa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wmf"/></Relationships>
</file>

<file path=word/_rels/footer1.xml.rels><?xml version="1.0" encoding="UTF-8" standalone="yes"?>
<Relationships xmlns="http://schemas.openxmlformats.org/package/2006/relationships"><Relationship Id="rId2" Type="http://schemas.openxmlformats.org/officeDocument/2006/relationships/image" Target="media/image6.wmf"/><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e.marsden\Desktop\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letterhead</Template>
  <TotalTime>2</TotalTime>
  <Pages>15</Pages>
  <Words>2807</Words>
  <Characters>16004</Characters>
  <Application>Microsoft Office Outlook</Application>
  <DocSecurity>0</DocSecurity>
  <Lines>0</Lines>
  <Paragraphs>0</Paragraphs>
  <ScaleCrop>false</ScaleCrop>
  <Company>Bulletprint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’All God’s children’       </dc:title>
  <dc:subject/>
  <dc:creator>George Marsden</dc:creator>
  <cp:keywords/>
  <dc:description/>
  <cp:lastModifiedBy>emma.cheetham</cp:lastModifiedBy>
  <cp:revision>2</cp:revision>
  <cp:lastPrinted>2014-12-02T15:15:00Z</cp:lastPrinted>
  <dcterms:created xsi:type="dcterms:W3CDTF">2015-01-06T16:04:00Z</dcterms:created>
  <dcterms:modified xsi:type="dcterms:W3CDTF">2015-01-06T16:04:00Z</dcterms:modified>
</cp:coreProperties>
</file>